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70EF6F97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8BA" w:rsidRPr="00B73BFE" w:rsidRDefault="006018BA" w:rsidP="00877378">
      <w:pPr>
        <w:spacing w:after="0" w:line="240" w:lineRule="auto"/>
        <w:jc w:val="center"/>
        <w:rPr>
          <w:b/>
          <w:color w:val="8064A2" w:themeColor="accent4"/>
          <w:sz w:val="28"/>
          <w:szCs w:val="28"/>
        </w:rPr>
      </w:pPr>
      <w:r w:rsidRPr="00B73BFE">
        <w:rPr>
          <w:b/>
          <w:color w:val="8064A2" w:themeColor="accent4"/>
          <w:sz w:val="28"/>
          <w:szCs w:val="28"/>
        </w:rPr>
        <w:t>Cirencester Neighbourhood Plan Steering Group</w:t>
      </w:r>
    </w:p>
    <w:p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You are invited to attend a meeting of the Cirencester Neighbourhood Plan Steering Group </w:t>
      </w:r>
    </w:p>
    <w:p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on </w:t>
      </w:r>
      <w:r>
        <w:rPr>
          <w:sz w:val="20"/>
          <w:szCs w:val="20"/>
        </w:rPr>
        <w:t>Tuesday</w:t>
      </w:r>
      <w:r w:rsidRPr="00540250">
        <w:rPr>
          <w:sz w:val="20"/>
          <w:szCs w:val="20"/>
        </w:rPr>
        <w:t xml:space="preserve"> </w:t>
      </w:r>
      <w:r w:rsidR="00406E9C">
        <w:rPr>
          <w:sz w:val="20"/>
          <w:szCs w:val="20"/>
        </w:rPr>
        <w:t>25</w:t>
      </w:r>
      <w:r>
        <w:rPr>
          <w:sz w:val="20"/>
          <w:szCs w:val="20"/>
        </w:rPr>
        <w:t>th</w:t>
      </w:r>
      <w:r w:rsidRPr="00540250">
        <w:rPr>
          <w:sz w:val="20"/>
          <w:szCs w:val="20"/>
        </w:rPr>
        <w:t xml:space="preserve"> </w:t>
      </w:r>
      <w:r w:rsidR="009B57B1">
        <w:rPr>
          <w:sz w:val="20"/>
          <w:szCs w:val="20"/>
        </w:rPr>
        <w:t>August</w:t>
      </w:r>
      <w:r w:rsidRPr="00540250">
        <w:rPr>
          <w:sz w:val="20"/>
          <w:szCs w:val="20"/>
        </w:rPr>
        <w:t xml:space="preserve"> 2020 at 9.</w:t>
      </w:r>
      <w:r>
        <w:rPr>
          <w:sz w:val="20"/>
          <w:szCs w:val="20"/>
        </w:rPr>
        <w:t>0</w:t>
      </w:r>
      <w:r w:rsidRPr="00540250">
        <w:rPr>
          <w:sz w:val="20"/>
          <w:szCs w:val="20"/>
        </w:rPr>
        <w:t>0am via Zoom.</w:t>
      </w:r>
    </w:p>
    <w:p w:rsidR="00897E36" w:rsidRDefault="00897E36" w:rsidP="00406E9C">
      <w:pPr>
        <w:spacing w:after="0" w:line="240" w:lineRule="auto"/>
        <w:rPr>
          <w:sz w:val="20"/>
          <w:szCs w:val="20"/>
        </w:rPr>
      </w:pPr>
    </w:p>
    <w:p w:rsidR="00F63634" w:rsidRDefault="00F63634" w:rsidP="00406E9C">
      <w:pPr>
        <w:spacing w:after="0" w:line="240" w:lineRule="auto"/>
        <w:rPr>
          <w:sz w:val="20"/>
          <w:szCs w:val="20"/>
        </w:rPr>
      </w:pPr>
    </w:p>
    <w:p w:rsidR="00F63634" w:rsidRPr="0077047C" w:rsidRDefault="00F63634" w:rsidP="00406E9C">
      <w:pPr>
        <w:spacing w:after="0" w:line="240" w:lineRule="auto"/>
        <w:rPr>
          <w:sz w:val="20"/>
          <w:szCs w:val="20"/>
        </w:rPr>
      </w:pPr>
    </w:p>
    <w:p w:rsidR="00897E36" w:rsidRPr="0077047C" w:rsidRDefault="007E04C6" w:rsidP="00406E9C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77047C">
        <w:rPr>
          <w:b/>
          <w:sz w:val="20"/>
          <w:szCs w:val="20"/>
          <w:u w:val="single"/>
        </w:rPr>
        <w:t>AGENDA</w:t>
      </w: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1</w:t>
      </w:r>
      <w:r w:rsidR="00877378" w:rsidRPr="0077047C">
        <w:rPr>
          <w:b/>
          <w:sz w:val="20"/>
          <w:szCs w:val="20"/>
        </w:rPr>
        <w:t>.</w:t>
      </w:r>
      <w:r w:rsidR="00877378" w:rsidRPr="0077047C">
        <w:rPr>
          <w:b/>
          <w:sz w:val="20"/>
          <w:szCs w:val="20"/>
        </w:rPr>
        <w:tab/>
      </w:r>
      <w:r w:rsidR="00F66F9F" w:rsidRPr="0077047C">
        <w:rPr>
          <w:b/>
          <w:sz w:val="20"/>
          <w:szCs w:val="20"/>
        </w:rPr>
        <w:t>Apologies</w:t>
      </w:r>
      <w:r w:rsidR="00655023" w:rsidRPr="0077047C">
        <w:rPr>
          <w:b/>
          <w:sz w:val="20"/>
          <w:szCs w:val="20"/>
        </w:rPr>
        <w:t xml:space="preserve"> (9.0</w:t>
      </w:r>
      <w:r w:rsidR="00540250" w:rsidRPr="0077047C">
        <w:rPr>
          <w:b/>
          <w:sz w:val="20"/>
          <w:szCs w:val="20"/>
        </w:rPr>
        <w:t>0am)</w:t>
      </w:r>
    </w:p>
    <w:p w:rsidR="001A357E" w:rsidRPr="0077047C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77047C">
        <w:rPr>
          <w:sz w:val="20"/>
          <w:szCs w:val="20"/>
        </w:rPr>
        <w:t>To receive and note apologies.</w:t>
      </w:r>
      <w:r w:rsidR="00454CA0" w:rsidRPr="0077047C">
        <w:rPr>
          <w:noProof/>
          <w:sz w:val="20"/>
          <w:szCs w:val="20"/>
          <w:lang w:eastAsia="en-GB"/>
        </w:rPr>
        <w:t xml:space="preserve"> </w:t>
      </w:r>
    </w:p>
    <w:p w:rsidR="005179AE" w:rsidRPr="0077047C" w:rsidRDefault="005179AE" w:rsidP="00383C89">
      <w:pPr>
        <w:spacing w:after="0" w:line="240" w:lineRule="auto"/>
        <w:rPr>
          <w:sz w:val="20"/>
          <w:szCs w:val="20"/>
        </w:rPr>
      </w:pPr>
    </w:p>
    <w:p w:rsidR="00C04740" w:rsidRPr="0077047C" w:rsidRDefault="00E95975" w:rsidP="00C04740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2</w:t>
      </w:r>
      <w:r w:rsidR="00B57E16" w:rsidRPr="0077047C">
        <w:rPr>
          <w:b/>
          <w:sz w:val="20"/>
          <w:szCs w:val="20"/>
        </w:rPr>
        <w:t>.</w:t>
      </w:r>
      <w:r w:rsidR="00B57E16" w:rsidRPr="0077047C">
        <w:rPr>
          <w:b/>
          <w:sz w:val="20"/>
          <w:szCs w:val="20"/>
        </w:rPr>
        <w:tab/>
      </w:r>
      <w:r w:rsidR="00C04740">
        <w:rPr>
          <w:b/>
          <w:sz w:val="20"/>
          <w:szCs w:val="20"/>
        </w:rPr>
        <w:t xml:space="preserve">Branding, Vision and Objectives </w:t>
      </w:r>
      <w:r w:rsidR="00C04740">
        <w:rPr>
          <w:b/>
          <w:sz w:val="20"/>
          <w:szCs w:val="20"/>
        </w:rPr>
        <w:t>(9.01</w:t>
      </w:r>
      <w:r w:rsidR="00C04740" w:rsidRPr="0077047C">
        <w:rPr>
          <w:b/>
          <w:sz w:val="20"/>
          <w:szCs w:val="20"/>
        </w:rPr>
        <w:t>am)</w:t>
      </w:r>
    </w:p>
    <w:p w:rsidR="00C04740" w:rsidRDefault="00C04740" w:rsidP="00C04740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Adam Vines will share his thoughts on Branding, Vision and Objectives for the Cirencester NP</w:t>
      </w:r>
    </w:p>
    <w:p w:rsidR="00C04740" w:rsidRDefault="00C04740" w:rsidP="005179AE">
      <w:pPr>
        <w:spacing w:after="0" w:line="240" w:lineRule="auto"/>
        <w:rPr>
          <w:b/>
          <w:sz w:val="20"/>
          <w:szCs w:val="20"/>
        </w:rPr>
      </w:pPr>
    </w:p>
    <w:p w:rsidR="00F66F9F" w:rsidRPr="0077047C" w:rsidRDefault="00C04740" w:rsidP="005179A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ab/>
      </w:r>
      <w:r w:rsidR="00B57E16" w:rsidRPr="0077047C">
        <w:rPr>
          <w:b/>
          <w:sz w:val="20"/>
          <w:szCs w:val="20"/>
        </w:rPr>
        <w:t>Declarations of Interest</w:t>
      </w:r>
      <w:r w:rsidR="00F66F9F" w:rsidRPr="0077047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(10.15</w:t>
      </w:r>
      <w:r w:rsidR="00540250" w:rsidRPr="0077047C">
        <w:rPr>
          <w:b/>
          <w:sz w:val="20"/>
          <w:szCs w:val="20"/>
        </w:rPr>
        <w:t>am)</w:t>
      </w:r>
    </w:p>
    <w:p w:rsidR="001A357E" w:rsidRPr="0077047C" w:rsidRDefault="001A357E" w:rsidP="005179AE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receive and note declarations of interest.</w:t>
      </w:r>
    </w:p>
    <w:p w:rsidR="005179AE" w:rsidRPr="0077047C" w:rsidRDefault="005179AE" w:rsidP="005179AE">
      <w:pPr>
        <w:spacing w:after="0" w:line="240" w:lineRule="auto"/>
        <w:rPr>
          <w:sz w:val="20"/>
          <w:szCs w:val="20"/>
        </w:rPr>
      </w:pP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3</w:t>
      </w:r>
      <w:r w:rsidR="001A13FE" w:rsidRPr="0077047C">
        <w:rPr>
          <w:b/>
          <w:sz w:val="20"/>
          <w:szCs w:val="20"/>
        </w:rPr>
        <w:t xml:space="preserve">. </w:t>
      </w:r>
      <w:r w:rsidR="001A13FE" w:rsidRPr="0077047C">
        <w:rPr>
          <w:b/>
          <w:sz w:val="20"/>
          <w:szCs w:val="20"/>
        </w:rPr>
        <w:tab/>
      </w:r>
      <w:r w:rsidR="00B57E16" w:rsidRPr="0077047C">
        <w:rPr>
          <w:b/>
          <w:sz w:val="20"/>
          <w:szCs w:val="20"/>
        </w:rPr>
        <w:t>Minutes of Meeting</w:t>
      </w:r>
      <w:r w:rsidR="00C04740">
        <w:rPr>
          <w:b/>
          <w:sz w:val="20"/>
          <w:szCs w:val="20"/>
        </w:rPr>
        <w:t xml:space="preserve"> (10.16</w:t>
      </w:r>
      <w:r w:rsidR="00540250" w:rsidRPr="0077047C">
        <w:rPr>
          <w:b/>
          <w:sz w:val="20"/>
          <w:szCs w:val="20"/>
        </w:rPr>
        <w:t>am)</w:t>
      </w:r>
    </w:p>
    <w:p w:rsidR="00E86619" w:rsidRDefault="001A357E" w:rsidP="00C04740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 xml:space="preserve">To receive and approve as an accurate record the </w:t>
      </w:r>
      <w:r w:rsidR="00E4353A" w:rsidRPr="0077047C">
        <w:rPr>
          <w:sz w:val="20"/>
          <w:szCs w:val="20"/>
        </w:rPr>
        <w:t xml:space="preserve">Minutes of </w:t>
      </w:r>
      <w:r w:rsidRPr="0077047C">
        <w:rPr>
          <w:sz w:val="20"/>
          <w:szCs w:val="20"/>
        </w:rPr>
        <w:t xml:space="preserve">the Steering Group meeting held on </w:t>
      </w:r>
      <w:r w:rsidR="00406E9C">
        <w:rPr>
          <w:sz w:val="20"/>
          <w:szCs w:val="20"/>
        </w:rPr>
        <w:t>4</w:t>
      </w:r>
      <w:r w:rsidR="00406E9C" w:rsidRPr="00406E9C">
        <w:rPr>
          <w:sz w:val="20"/>
          <w:szCs w:val="20"/>
          <w:vertAlign w:val="superscript"/>
        </w:rPr>
        <w:t>th</w:t>
      </w:r>
      <w:r w:rsidR="00406E9C">
        <w:rPr>
          <w:sz w:val="20"/>
          <w:szCs w:val="20"/>
        </w:rPr>
        <w:t xml:space="preserve"> August</w:t>
      </w:r>
      <w:r w:rsidR="00E4353A" w:rsidRPr="0077047C">
        <w:rPr>
          <w:sz w:val="20"/>
          <w:szCs w:val="20"/>
        </w:rPr>
        <w:t xml:space="preserve"> </w:t>
      </w:r>
      <w:r w:rsidR="002852F8" w:rsidRPr="0077047C">
        <w:rPr>
          <w:sz w:val="20"/>
          <w:szCs w:val="20"/>
        </w:rPr>
        <w:t>2020</w:t>
      </w:r>
      <w:r w:rsidR="006304A5" w:rsidRPr="0077047C">
        <w:rPr>
          <w:sz w:val="20"/>
          <w:szCs w:val="20"/>
        </w:rPr>
        <w:t xml:space="preserve"> </w:t>
      </w:r>
      <w:r w:rsidR="0028766E" w:rsidRPr="0077047C">
        <w:rPr>
          <w:sz w:val="20"/>
          <w:szCs w:val="20"/>
        </w:rPr>
        <w:t>(</w:t>
      </w:r>
      <w:r w:rsidR="006304A5" w:rsidRPr="0077047C">
        <w:rPr>
          <w:sz w:val="20"/>
          <w:szCs w:val="20"/>
        </w:rPr>
        <w:t xml:space="preserve">as </w:t>
      </w:r>
      <w:r w:rsidR="00B867D3" w:rsidRPr="0077047C">
        <w:rPr>
          <w:sz w:val="20"/>
          <w:szCs w:val="20"/>
        </w:rPr>
        <w:t>attached)</w:t>
      </w:r>
      <w:r w:rsidR="00406E9C">
        <w:rPr>
          <w:sz w:val="20"/>
          <w:szCs w:val="20"/>
        </w:rPr>
        <w:t>.</w:t>
      </w:r>
    </w:p>
    <w:p w:rsidR="00C04740" w:rsidRPr="00C04740" w:rsidRDefault="00C04740" w:rsidP="00C04740">
      <w:pPr>
        <w:spacing w:after="0" w:line="240" w:lineRule="auto"/>
        <w:ind w:left="720"/>
        <w:rPr>
          <w:sz w:val="20"/>
          <w:szCs w:val="20"/>
        </w:rPr>
      </w:pPr>
    </w:p>
    <w:p w:rsidR="00570DC3" w:rsidRDefault="00C04740" w:rsidP="00406E9C">
      <w:pPr>
        <w:spacing w:after="0" w:line="240" w:lineRule="auto"/>
        <w:ind w:left="720" w:hanging="720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F1550C" w:rsidRPr="0077047C">
        <w:rPr>
          <w:b/>
          <w:sz w:val="20"/>
          <w:szCs w:val="20"/>
        </w:rPr>
        <w:t>.</w:t>
      </w:r>
      <w:r w:rsidR="00F1550C" w:rsidRPr="0077047C">
        <w:rPr>
          <w:b/>
          <w:sz w:val="20"/>
          <w:szCs w:val="20"/>
        </w:rPr>
        <w:tab/>
      </w:r>
      <w:r w:rsidR="00406E9C">
        <w:rPr>
          <w:b/>
          <w:sz w:val="20"/>
          <w:szCs w:val="20"/>
        </w:rPr>
        <w:t xml:space="preserve">Relationship between a Local Plan, Masterplan and Neighbourhood Plan, including the Planning White Paper </w:t>
      </w:r>
      <w:r>
        <w:rPr>
          <w:b/>
          <w:sz w:val="20"/>
          <w:szCs w:val="20"/>
        </w:rPr>
        <w:t>(10:17</w:t>
      </w:r>
      <w:r w:rsidR="00086291">
        <w:rPr>
          <w:b/>
          <w:sz w:val="20"/>
          <w:szCs w:val="20"/>
        </w:rPr>
        <w:t>)</w:t>
      </w:r>
    </w:p>
    <w:p w:rsidR="00086291" w:rsidRDefault="00086291" w:rsidP="00086291">
      <w:pPr>
        <w:spacing w:after="0" w:line="240" w:lineRule="auto"/>
        <w:rPr>
          <w:sz w:val="20"/>
          <w:szCs w:val="20"/>
        </w:rPr>
      </w:pPr>
    </w:p>
    <w:p w:rsidR="00F731F7" w:rsidRPr="00086291" w:rsidRDefault="00C04740" w:rsidP="00086291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="00086291">
        <w:rPr>
          <w:b/>
          <w:sz w:val="20"/>
          <w:szCs w:val="20"/>
        </w:rPr>
        <w:t>.</w:t>
      </w:r>
      <w:r w:rsidR="00086291">
        <w:rPr>
          <w:b/>
          <w:sz w:val="20"/>
          <w:szCs w:val="20"/>
        </w:rPr>
        <w:tab/>
      </w:r>
      <w:r w:rsidR="00406E9C">
        <w:rPr>
          <w:b/>
          <w:sz w:val="20"/>
          <w:szCs w:val="20"/>
        </w:rPr>
        <w:t>Town Centre Masterplan</w:t>
      </w:r>
      <w:r w:rsidR="00086291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10:45</w:t>
      </w:r>
      <w:r w:rsidR="00897E36">
        <w:rPr>
          <w:b/>
          <w:sz w:val="20"/>
          <w:szCs w:val="20"/>
        </w:rPr>
        <w:t>am</w:t>
      </w:r>
      <w:r w:rsidR="00F731F7" w:rsidRPr="0077047C">
        <w:rPr>
          <w:b/>
          <w:sz w:val="20"/>
          <w:szCs w:val="20"/>
        </w:rPr>
        <w:t>)</w:t>
      </w:r>
    </w:p>
    <w:p w:rsidR="003E5401" w:rsidRPr="00406E9C" w:rsidRDefault="00F731F7" w:rsidP="002D2A0E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</w:p>
    <w:p w:rsidR="002B3300" w:rsidRPr="0077047C" w:rsidRDefault="00C04740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3E5401" w:rsidRPr="0077047C">
        <w:rPr>
          <w:b/>
          <w:sz w:val="20"/>
          <w:szCs w:val="20"/>
        </w:rPr>
        <w:t>.</w:t>
      </w:r>
      <w:r w:rsidR="003E5401" w:rsidRPr="0077047C">
        <w:rPr>
          <w:b/>
          <w:sz w:val="20"/>
          <w:szCs w:val="20"/>
        </w:rPr>
        <w:tab/>
      </w:r>
      <w:r w:rsidR="00406E9C">
        <w:rPr>
          <w:b/>
          <w:sz w:val="20"/>
          <w:szCs w:val="20"/>
        </w:rPr>
        <w:t xml:space="preserve">Project Planning and Gantt Chart </w:t>
      </w:r>
      <w:r>
        <w:rPr>
          <w:b/>
          <w:sz w:val="20"/>
          <w:szCs w:val="20"/>
        </w:rPr>
        <w:t>(11:2</w:t>
      </w:r>
      <w:r w:rsidR="00435843">
        <w:rPr>
          <w:b/>
          <w:sz w:val="20"/>
          <w:szCs w:val="20"/>
        </w:rPr>
        <w:t>0</w:t>
      </w:r>
      <w:r w:rsidR="002D2A0E" w:rsidRPr="0077047C">
        <w:rPr>
          <w:b/>
          <w:sz w:val="20"/>
          <w:szCs w:val="20"/>
        </w:rPr>
        <w:t>am)</w:t>
      </w:r>
    </w:p>
    <w:p w:rsidR="0077047C" w:rsidRPr="0077047C" w:rsidRDefault="0077047C" w:rsidP="00E95975">
      <w:pPr>
        <w:spacing w:after="0" w:line="240" w:lineRule="auto"/>
        <w:rPr>
          <w:sz w:val="20"/>
          <w:szCs w:val="20"/>
        </w:rPr>
      </w:pPr>
      <w:r w:rsidRPr="0077047C">
        <w:rPr>
          <w:sz w:val="20"/>
          <w:szCs w:val="20"/>
        </w:rPr>
        <w:tab/>
      </w:r>
    </w:p>
    <w:p w:rsidR="00F66F9F" w:rsidRPr="0077047C" w:rsidRDefault="00C04740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B3300" w:rsidRPr="0077047C">
        <w:rPr>
          <w:b/>
          <w:sz w:val="20"/>
          <w:szCs w:val="20"/>
        </w:rPr>
        <w:t>.</w:t>
      </w:r>
      <w:r w:rsidR="002B3300" w:rsidRPr="0077047C">
        <w:rPr>
          <w:b/>
          <w:sz w:val="20"/>
          <w:szCs w:val="20"/>
        </w:rPr>
        <w:tab/>
      </w:r>
      <w:r w:rsidR="00406E9C">
        <w:rPr>
          <w:b/>
          <w:sz w:val="20"/>
          <w:szCs w:val="20"/>
        </w:rPr>
        <w:t xml:space="preserve">Terms of Reference Review – Fit for Future </w:t>
      </w:r>
      <w:r>
        <w:rPr>
          <w:b/>
          <w:sz w:val="20"/>
          <w:szCs w:val="20"/>
        </w:rPr>
        <w:t>(11.40</w:t>
      </w:r>
      <w:r w:rsidR="00540250" w:rsidRPr="0077047C">
        <w:rPr>
          <w:b/>
          <w:sz w:val="20"/>
          <w:szCs w:val="20"/>
        </w:rPr>
        <w:t>am)</w:t>
      </w:r>
    </w:p>
    <w:p w:rsidR="002852F8" w:rsidRDefault="002852F8" w:rsidP="005749CF">
      <w:pPr>
        <w:spacing w:after="0" w:line="240" w:lineRule="auto"/>
        <w:rPr>
          <w:sz w:val="20"/>
          <w:szCs w:val="20"/>
        </w:rPr>
      </w:pPr>
    </w:p>
    <w:p w:rsidR="00406E9C" w:rsidRDefault="00406E9C" w:rsidP="005749CF">
      <w:pPr>
        <w:spacing w:after="0" w:line="240" w:lineRule="auto"/>
        <w:rPr>
          <w:sz w:val="20"/>
          <w:szCs w:val="20"/>
        </w:rPr>
      </w:pPr>
    </w:p>
    <w:p w:rsidR="00F63634" w:rsidRDefault="00F63634" w:rsidP="005749CF">
      <w:pPr>
        <w:spacing w:after="0" w:line="240" w:lineRule="auto"/>
        <w:rPr>
          <w:sz w:val="20"/>
          <w:szCs w:val="20"/>
        </w:rPr>
      </w:pPr>
    </w:p>
    <w:p w:rsidR="00406E9C" w:rsidRDefault="00406E9C" w:rsidP="00406E9C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406E9C">
        <w:rPr>
          <w:b/>
          <w:sz w:val="20"/>
          <w:szCs w:val="20"/>
          <w:u w:val="single"/>
        </w:rPr>
        <w:t>AFTERNOON SESSIONS</w:t>
      </w:r>
    </w:p>
    <w:p w:rsidR="00406E9C" w:rsidRPr="00406E9C" w:rsidRDefault="00406E9C" w:rsidP="00406E9C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4A25D8" w:rsidRDefault="00897E36" w:rsidP="00E35C2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1E60F8" w:rsidRPr="0077047C">
        <w:rPr>
          <w:b/>
          <w:sz w:val="20"/>
          <w:szCs w:val="20"/>
        </w:rPr>
        <w:t>.</w:t>
      </w:r>
      <w:r w:rsidR="000B3B99" w:rsidRPr="0077047C">
        <w:rPr>
          <w:b/>
          <w:sz w:val="20"/>
          <w:szCs w:val="20"/>
        </w:rPr>
        <w:tab/>
      </w:r>
      <w:r w:rsidR="006E0919">
        <w:rPr>
          <w:b/>
          <w:sz w:val="20"/>
          <w:szCs w:val="20"/>
        </w:rPr>
        <w:t>Adam Starkey - Futurology</w:t>
      </w:r>
      <w:r w:rsidR="0063532A">
        <w:rPr>
          <w:b/>
          <w:sz w:val="20"/>
          <w:szCs w:val="20"/>
        </w:rPr>
        <w:t xml:space="preserve"> (</w:t>
      </w:r>
      <w:r w:rsidR="006E0919">
        <w:rPr>
          <w:b/>
          <w:sz w:val="20"/>
          <w:szCs w:val="20"/>
        </w:rPr>
        <w:t>2:30-3:30pm</w:t>
      </w:r>
      <w:r w:rsidR="004A25D8">
        <w:rPr>
          <w:b/>
          <w:sz w:val="20"/>
          <w:szCs w:val="20"/>
        </w:rPr>
        <w:t>)</w:t>
      </w:r>
      <w:r w:rsidR="006E0919">
        <w:rPr>
          <w:b/>
          <w:sz w:val="20"/>
          <w:szCs w:val="20"/>
        </w:rPr>
        <w:t xml:space="preserve"> </w:t>
      </w:r>
    </w:p>
    <w:p w:rsidR="008F145E" w:rsidRPr="00C65974" w:rsidRDefault="008F145E" w:rsidP="00E35C26">
      <w:pPr>
        <w:spacing w:after="0" w:line="240" w:lineRule="auto"/>
        <w:rPr>
          <w:sz w:val="20"/>
          <w:szCs w:val="20"/>
        </w:rPr>
      </w:pPr>
    </w:p>
    <w:p w:rsidR="006E0919" w:rsidRDefault="004A25D8" w:rsidP="00E35C2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10.</w:t>
      </w:r>
      <w:r>
        <w:rPr>
          <w:b/>
          <w:sz w:val="20"/>
          <w:szCs w:val="20"/>
        </w:rPr>
        <w:tab/>
      </w:r>
      <w:r w:rsidR="006E0919">
        <w:rPr>
          <w:b/>
          <w:sz w:val="20"/>
          <w:szCs w:val="20"/>
        </w:rPr>
        <w:t>Global Architects – the reimagined village (4:00-5:00pm)</w:t>
      </w:r>
    </w:p>
    <w:p w:rsidR="006E0919" w:rsidRDefault="006E0919" w:rsidP="00E35C26">
      <w:pPr>
        <w:spacing w:after="0" w:line="240" w:lineRule="auto"/>
        <w:rPr>
          <w:b/>
          <w:sz w:val="20"/>
          <w:szCs w:val="20"/>
        </w:rPr>
      </w:pPr>
    </w:p>
    <w:p w:rsidR="00C729F1" w:rsidRPr="0077047C" w:rsidRDefault="00540250" w:rsidP="006E0919">
      <w:pPr>
        <w:spacing w:after="0" w:line="240" w:lineRule="auto"/>
        <w:ind w:firstLine="720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Date and T</w:t>
      </w:r>
      <w:r w:rsidR="00E95975" w:rsidRPr="0077047C">
        <w:rPr>
          <w:b/>
          <w:sz w:val="20"/>
          <w:szCs w:val="20"/>
        </w:rPr>
        <w:t xml:space="preserve">ime of Future Meetings </w:t>
      </w:r>
      <w:r w:rsidR="00C65974">
        <w:rPr>
          <w:b/>
          <w:sz w:val="20"/>
          <w:szCs w:val="20"/>
        </w:rPr>
        <w:t>(10</w:t>
      </w:r>
      <w:r w:rsidR="00435843">
        <w:rPr>
          <w:b/>
          <w:sz w:val="20"/>
          <w:szCs w:val="20"/>
        </w:rPr>
        <w:t>:35</w:t>
      </w:r>
      <w:r w:rsidRPr="0077047C">
        <w:rPr>
          <w:b/>
          <w:sz w:val="20"/>
          <w:szCs w:val="20"/>
        </w:rPr>
        <w:t>am)</w:t>
      </w:r>
    </w:p>
    <w:p w:rsidR="0077047C" w:rsidRDefault="0077047C" w:rsidP="00540250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Tuesday 15</w:t>
      </w:r>
      <w:r w:rsidRPr="0077047C">
        <w:rPr>
          <w:sz w:val="20"/>
          <w:szCs w:val="20"/>
          <w:vertAlign w:val="superscript"/>
        </w:rPr>
        <w:t>th</w:t>
      </w:r>
      <w:r w:rsidRPr="0077047C">
        <w:rPr>
          <w:sz w:val="20"/>
          <w:szCs w:val="20"/>
        </w:rPr>
        <w:t xml:space="preserve"> September 9am</w:t>
      </w:r>
    </w:p>
    <w:p w:rsidR="00897E36" w:rsidRDefault="00897E36" w:rsidP="00540250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Tuesday 6</w:t>
      </w:r>
      <w:r w:rsidRPr="00897E3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October 9am</w:t>
      </w:r>
    </w:p>
    <w:p w:rsidR="00897E36" w:rsidRDefault="00897E36" w:rsidP="00540250">
      <w:pPr>
        <w:spacing w:after="0" w:line="240" w:lineRule="auto"/>
        <w:ind w:left="720"/>
        <w:rPr>
          <w:sz w:val="20"/>
          <w:szCs w:val="20"/>
        </w:rPr>
      </w:pPr>
    </w:p>
    <w:p w:rsidR="00897E36" w:rsidRDefault="00897E36" w:rsidP="00540250">
      <w:pPr>
        <w:spacing w:after="0" w:line="240" w:lineRule="auto"/>
        <w:ind w:left="720"/>
        <w:rPr>
          <w:sz w:val="20"/>
          <w:szCs w:val="20"/>
        </w:rPr>
      </w:pPr>
    </w:p>
    <w:p w:rsidR="00F63634" w:rsidRDefault="00F63634" w:rsidP="00540250">
      <w:pPr>
        <w:spacing w:after="0" w:line="240" w:lineRule="auto"/>
        <w:ind w:left="720"/>
        <w:rPr>
          <w:sz w:val="20"/>
          <w:szCs w:val="20"/>
        </w:rPr>
      </w:pPr>
    </w:p>
    <w:p w:rsidR="00F63634" w:rsidRDefault="00F63634" w:rsidP="00540250">
      <w:pPr>
        <w:spacing w:after="0" w:line="240" w:lineRule="auto"/>
        <w:ind w:left="720"/>
        <w:rPr>
          <w:sz w:val="20"/>
          <w:szCs w:val="20"/>
        </w:rPr>
      </w:pPr>
    </w:p>
    <w:p w:rsidR="00F63634" w:rsidRDefault="00F63634" w:rsidP="00540250">
      <w:pPr>
        <w:spacing w:after="0" w:line="240" w:lineRule="auto"/>
        <w:ind w:left="720"/>
        <w:rPr>
          <w:sz w:val="20"/>
          <w:szCs w:val="20"/>
        </w:rPr>
      </w:pPr>
      <w:bookmarkStart w:id="0" w:name="_GoBack"/>
      <w:bookmarkEnd w:id="0"/>
    </w:p>
    <w:p w:rsidR="00897E36" w:rsidRDefault="00897E36" w:rsidP="0063532A">
      <w:pPr>
        <w:spacing w:after="0" w:line="240" w:lineRule="auto"/>
        <w:rPr>
          <w:sz w:val="20"/>
          <w:szCs w:val="20"/>
        </w:rPr>
      </w:pPr>
    </w:p>
    <w:p w:rsidR="00DC3DDF" w:rsidRDefault="00F66F9F" w:rsidP="0077047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E9C" w:rsidRDefault="00406E9C" w:rsidP="00A064ED">
      <w:pPr>
        <w:spacing w:after="0" w:line="240" w:lineRule="auto"/>
      </w:pPr>
      <w:r>
        <w:separator/>
      </w:r>
    </w:p>
  </w:endnote>
  <w:endnote w:type="continuationSeparator" w:id="0">
    <w:p w:rsidR="00406E9C" w:rsidRDefault="00406E9C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E9C" w:rsidRDefault="00406E9C" w:rsidP="00A064ED">
      <w:pPr>
        <w:spacing w:after="0" w:line="240" w:lineRule="auto"/>
      </w:pPr>
      <w:r>
        <w:separator/>
      </w:r>
    </w:p>
  </w:footnote>
  <w:footnote w:type="continuationSeparator" w:id="0">
    <w:p w:rsidR="00406E9C" w:rsidRDefault="00406E9C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86291"/>
    <w:rsid w:val="000A2C3E"/>
    <w:rsid w:val="000B3B99"/>
    <w:rsid w:val="0011759A"/>
    <w:rsid w:val="001A13FE"/>
    <w:rsid w:val="001A357E"/>
    <w:rsid w:val="001A4DB6"/>
    <w:rsid w:val="001E60F8"/>
    <w:rsid w:val="0020527A"/>
    <w:rsid w:val="00216286"/>
    <w:rsid w:val="002622A3"/>
    <w:rsid w:val="002852F8"/>
    <w:rsid w:val="0028674C"/>
    <w:rsid w:val="0028766E"/>
    <w:rsid w:val="002B3300"/>
    <w:rsid w:val="002D2A0E"/>
    <w:rsid w:val="002F6AB4"/>
    <w:rsid w:val="00356D16"/>
    <w:rsid w:val="00361A23"/>
    <w:rsid w:val="00383C89"/>
    <w:rsid w:val="003E5401"/>
    <w:rsid w:val="003E6944"/>
    <w:rsid w:val="003F5588"/>
    <w:rsid w:val="00406E9C"/>
    <w:rsid w:val="00435843"/>
    <w:rsid w:val="00436DA9"/>
    <w:rsid w:val="00437DB3"/>
    <w:rsid w:val="00454CA0"/>
    <w:rsid w:val="004A25D8"/>
    <w:rsid w:val="004A63D1"/>
    <w:rsid w:val="004B6786"/>
    <w:rsid w:val="005179AE"/>
    <w:rsid w:val="00540250"/>
    <w:rsid w:val="0054608B"/>
    <w:rsid w:val="00570DC3"/>
    <w:rsid w:val="005749CF"/>
    <w:rsid w:val="005D6CCE"/>
    <w:rsid w:val="006018BA"/>
    <w:rsid w:val="006304A5"/>
    <w:rsid w:val="0063532A"/>
    <w:rsid w:val="00655023"/>
    <w:rsid w:val="006A1065"/>
    <w:rsid w:val="006B6A4A"/>
    <w:rsid w:val="006E0919"/>
    <w:rsid w:val="00712ED8"/>
    <w:rsid w:val="0072726B"/>
    <w:rsid w:val="007471B7"/>
    <w:rsid w:val="00765A7C"/>
    <w:rsid w:val="0077047C"/>
    <w:rsid w:val="007A2A72"/>
    <w:rsid w:val="007E04C6"/>
    <w:rsid w:val="007F300A"/>
    <w:rsid w:val="007F62E2"/>
    <w:rsid w:val="0081172E"/>
    <w:rsid w:val="0081480B"/>
    <w:rsid w:val="00877378"/>
    <w:rsid w:val="00897E36"/>
    <w:rsid w:val="008B1148"/>
    <w:rsid w:val="008B1991"/>
    <w:rsid w:val="008F145E"/>
    <w:rsid w:val="00926C93"/>
    <w:rsid w:val="009B57B1"/>
    <w:rsid w:val="00A064ED"/>
    <w:rsid w:val="00AF5F5D"/>
    <w:rsid w:val="00B145BA"/>
    <w:rsid w:val="00B42BD1"/>
    <w:rsid w:val="00B57E16"/>
    <w:rsid w:val="00B64D60"/>
    <w:rsid w:val="00B73BFE"/>
    <w:rsid w:val="00B8173A"/>
    <w:rsid w:val="00B867D3"/>
    <w:rsid w:val="00B9407C"/>
    <w:rsid w:val="00BB7004"/>
    <w:rsid w:val="00BC1CC1"/>
    <w:rsid w:val="00BC3837"/>
    <w:rsid w:val="00C04740"/>
    <w:rsid w:val="00C531B5"/>
    <w:rsid w:val="00C65974"/>
    <w:rsid w:val="00C729F1"/>
    <w:rsid w:val="00C761E8"/>
    <w:rsid w:val="00C93F53"/>
    <w:rsid w:val="00CD55FC"/>
    <w:rsid w:val="00D86707"/>
    <w:rsid w:val="00D87F10"/>
    <w:rsid w:val="00D95137"/>
    <w:rsid w:val="00DC2B70"/>
    <w:rsid w:val="00DC3DDF"/>
    <w:rsid w:val="00DE63BD"/>
    <w:rsid w:val="00E35C26"/>
    <w:rsid w:val="00E4353A"/>
    <w:rsid w:val="00E840D8"/>
    <w:rsid w:val="00E86619"/>
    <w:rsid w:val="00E90B20"/>
    <w:rsid w:val="00E91C16"/>
    <w:rsid w:val="00E95975"/>
    <w:rsid w:val="00EC44EA"/>
    <w:rsid w:val="00F1550C"/>
    <w:rsid w:val="00F56C02"/>
    <w:rsid w:val="00F63634"/>
    <w:rsid w:val="00F66F9F"/>
    <w:rsid w:val="00F7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17F9C6A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A449-D993-49E9-A73B-45BB1D8E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6BB58896</Template>
  <TotalTime>136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6</cp:revision>
  <cp:lastPrinted>2019-06-05T13:17:00Z</cp:lastPrinted>
  <dcterms:created xsi:type="dcterms:W3CDTF">2020-08-12T13:19:00Z</dcterms:created>
  <dcterms:modified xsi:type="dcterms:W3CDTF">2020-08-12T15:34:00Z</dcterms:modified>
</cp:coreProperties>
</file>