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757B" w14:textId="77777777"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35C0037" wp14:editId="3B811A84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BE0E6" w14:textId="77777777" w:rsidR="006018BA" w:rsidRPr="00B73BFE" w:rsidRDefault="006018BA" w:rsidP="00877378">
      <w:pPr>
        <w:spacing w:after="0" w:line="240" w:lineRule="auto"/>
        <w:jc w:val="center"/>
        <w:rPr>
          <w:b/>
          <w:color w:val="8064A2" w:themeColor="accent4"/>
          <w:sz w:val="28"/>
          <w:szCs w:val="28"/>
        </w:rPr>
      </w:pPr>
      <w:r w:rsidRPr="00B73BFE">
        <w:rPr>
          <w:b/>
          <w:color w:val="8064A2" w:themeColor="accent4"/>
          <w:sz w:val="28"/>
          <w:szCs w:val="28"/>
        </w:rPr>
        <w:t>Cirencester Neighbourhood Plan Steering Group</w:t>
      </w:r>
    </w:p>
    <w:p w14:paraId="1BCFC301" w14:textId="77777777"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You are invited to attend a meeting of the Cirencester Neighbourhood Plan Steering Group </w:t>
      </w:r>
    </w:p>
    <w:p w14:paraId="0C78C320" w14:textId="5B51C4F8" w:rsidR="006018BA" w:rsidRPr="00540250" w:rsidRDefault="006018BA" w:rsidP="006018BA">
      <w:pPr>
        <w:spacing w:after="0" w:line="240" w:lineRule="auto"/>
        <w:jc w:val="center"/>
        <w:rPr>
          <w:sz w:val="20"/>
          <w:szCs w:val="20"/>
        </w:rPr>
      </w:pPr>
      <w:r w:rsidRPr="00540250">
        <w:rPr>
          <w:sz w:val="20"/>
          <w:szCs w:val="20"/>
        </w:rPr>
        <w:t xml:space="preserve">on </w:t>
      </w:r>
      <w:r>
        <w:rPr>
          <w:sz w:val="20"/>
          <w:szCs w:val="20"/>
        </w:rPr>
        <w:t>Tuesday</w:t>
      </w:r>
      <w:r w:rsidRPr="00540250">
        <w:rPr>
          <w:sz w:val="20"/>
          <w:szCs w:val="20"/>
        </w:rPr>
        <w:t xml:space="preserve"> </w:t>
      </w:r>
      <w:r w:rsidR="00814263">
        <w:rPr>
          <w:sz w:val="20"/>
          <w:szCs w:val="20"/>
        </w:rPr>
        <w:t>13</w:t>
      </w:r>
      <w:r>
        <w:rPr>
          <w:sz w:val="20"/>
          <w:szCs w:val="20"/>
        </w:rPr>
        <w:t>th</w:t>
      </w:r>
      <w:r w:rsidRPr="00540250">
        <w:rPr>
          <w:sz w:val="20"/>
          <w:szCs w:val="20"/>
        </w:rPr>
        <w:t xml:space="preserve"> </w:t>
      </w:r>
      <w:r w:rsidR="00814263">
        <w:rPr>
          <w:sz w:val="20"/>
          <w:szCs w:val="20"/>
        </w:rPr>
        <w:t>October</w:t>
      </w:r>
      <w:r w:rsidRPr="00540250">
        <w:rPr>
          <w:sz w:val="20"/>
          <w:szCs w:val="20"/>
        </w:rPr>
        <w:t xml:space="preserve"> 2020 at 9.</w:t>
      </w:r>
      <w:r>
        <w:rPr>
          <w:sz w:val="20"/>
          <w:szCs w:val="20"/>
        </w:rPr>
        <w:t>0</w:t>
      </w:r>
      <w:r w:rsidRPr="00540250">
        <w:rPr>
          <w:sz w:val="20"/>
          <w:szCs w:val="20"/>
        </w:rPr>
        <w:t>0am via Zoom.</w:t>
      </w:r>
    </w:p>
    <w:p w14:paraId="0FE25A3A" w14:textId="77777777" w:rsidR="00897E36" w:rsidRPr="00991F98" w:rsidRDefault="00897E36" w:rsidP="00B84C00">
      <w:pPr>
        <w:spacing w:after="0" w:line="240" w:lineRule="auto"/>
        <w:rPr>
          <w:sz w:val="16"/>
          <w:szCs w:val="16"/>
        </w:rPr>
      </w:pPr>
    </w:p>
    <w:p w14:paraId="7562A63A" w14:textId="550EED30" w:rsidR="00661DB3" w:rsidRDefault="007E04C6" w:rsidP="00540250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77047C">
        <w:rPr>
          <w:b/>
          <w:sz w:val="20"/>
          <w:szCs w:val="20"/>
          <w:u w:val="single"/>
        </w:rPr>
        <w:t>AGENDA</w:t>
      </w:r>
    </w:p>
    <w:p w14:paraId="58A21946" w14:textId="77777777" w:rsidR="00897E36" w:rsidRPr="00991F98" w:rsidRDefault="00897E36" w:rsidP="00A31CAE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14:paraId="5DB07542" w14:textId="77777777" w:rsidR="00F66F9F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1</w:t>
      </w:r>
      <w:r w:rsidR="00877378" w:rsidRPr="003B3F54">
        <w:rPr>
          <w:b/>
          <w:sz w:val="20"/>
          <w:szCs w:val="20"/>
        </w:rPr>
        <w:t>.</w:t>
      </w:r>
      <w:r w:rsidR="00877378" w:rsidRPr="003B3F54">
        <w:rPr>
          <w:b/>
          <w:sz w:val="20"/>
          <w:szCs w:val="20"/>
        </w:rPr>
        <w:tab/>
      </w:r>
      <w:r w:rsidR="00F66F9F" w:rsidRPr="003B3F54">
        <w:rPr>
          <w:b/>
          <w:sz w:val="20"/>
          <w:szCs w:val="20"/>
        </w:rPr>
        <w:t>Apologies</w:t>
      </w:r>
      <w:r w:rsidR="00655023" w:rsidRPr="003B3F54">
        <w:rPr>
          <w:b/>
          <w:sz w:val="20"/>
          <w:szCs w:val="20"/>
        </w:rPr>
        <w:t xml:space="preserve"> (9.0</w:t>
      </w:r>
      <w:r w:rsidR="00540250" w:rsidRPr="003B3F54">
        <w:rPr>
          <w:b/>
          <w:sz w:val="20"/>
          <w:szCs w:val="20"/>
        </w:rPr>
        <w:t>0am)</w:t>
      </w:r>
    </w:p>
    <w:p w14:paraId="558F5538" w14:textId="77777777" w:rsidR="001A357E" w:rsidRPr="003B3F54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3B3F54">
        <w:rPr>
          <w:sz w:val="20"/>
          <w:szCs w:val="20"/>
        </w:rPr>
        <w:t>To receive and note apologies.</w:t>
      </w:r>
      <w:r w:rsidR="00454CA0" w:rsidRPr="003B3F54">
        <w:rPr>
          <w:noProof/>
          <w:sz w:val="20"/>
          <w:szCs w:val="20"/>
          <w:lang w:eastAsia="en-GB"/>
        </w:rPr>
        <w:t xml:space="preserve"> </w:t>
      </w:r>
    </w:p>
    <w:p w14:paraId="76C522ED" w14:textId="77777777" w:rsidR="005179AE" w:rsidRPr="003B3F54" w:rsidRDefault="005179AE" w:rsidP="00383C89">
      <w:pPr>
        <w:spacing w:after="0" w:line="240" w:lineRule="auto"/>
        <w:rPr>
          <w:sz w:val="20"/>
          <w:szCs w:val="20"/>
        </w:rPr>
      </w:pPr>
    </w:p>
    <w:p w14:paraId="03D9D949" w14:textId="77777777" w:rsidR="00F66F9F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2</w:t>
      </w:r>
      <w:r w:rsidR="00B57E16" w:rsidRPr="003B3F54">
        <w:rPr>
          <w:b/>
          <w:sz w:val="20"/>
          <w:szCs w:val="20"/>
        </w:rPr>
        <w:t>.</w:t>
      </w:r>
      <w:r w:rsidR="00B57E16" w:rsidRPr="003B3F54">
        <w:rPr>
          <w:b/>
          <w:sz w:val="20"/>
          <w:szCs w:val="20"/>
        </w:rPr>
        <w:tab/>
        <w:t>Declarations of Interest</w:t>
      </w:r>
      <w:r w:rsidR="00F66F9F" w:rsidRPr="003B3F54">
        <w:rPr>
          <w:b/>
          <w:sz w:val="20"/>
          <w:szCs w:val="20"/>
        </w:rPr>
        <w:t xml:space="preserve"> </w:t>
      </w:r>
      <w:r w:rsidR="00655023" w:rsidRPr="003B3F54">
        <w:rPr>
          <w:b/>
          <w:sz w:val="20"/>
          <w:szCs w:val="20"/>
        </w:rPr>
        <w:t>(9.0</w:t>
      </w:r>
      <w:r w:rsidR="00540250" w:rsidRPr="003B3F54">
        <w:rPr>
          <w:b/>
          <w:sz w:val="20"/>
          <w:szCs w:val="20"/>
        </w:rPr>
        <w:t>1am)</w:t>
      </w:r>
    </w:p>
    <w:p w14:paraId="57716A4F" w14:textId="77777777" w:rsidR="001A357E" w:rsidRPr="003B3F54" w:rsidRDefault="001A357E" w:rsidP="005179AE">
      <w:pPr>
        <w:spacing w:after="0" w:line="240" w:lineRule="auto"/>
        <w:rPr>
          <w:sz w:val="20"/>
          <w:szCs w:val="20"/>
        </w:rPr>
      </w:pPr>
      <w:r w:rsidRPr="003B3F54">
        <w:rPr>
          <w:b/>
          <w:sz w:val="20"/>
          <w:szCs w:val="20"/>
        </w:rPr>
        <w:tab/>
      </w:r>
      <w:r w:rsidRPr="003B3F54">
        <w:rPr>
          <w:sz w:val="20"/>
          <w:szCs w:val="20"/>
        </w:rPr>
        <w:t>To receive and note declarations of interest.</w:t>
      </w:r>
    </w:p>
    <w:p w14:paraId="350839A8" w14:textId="77777777" w:rsidR="005179AE" w:rsidRPr="003B3F54" w:rsidRDefault="005179AE" w:rsidP="005179AE">
      <w:pPr>
        <w:spacing w:after="0" w:line="240" w:lineRule="auto"/>
        <w:rPr>
          <w:sz w:val="20"/>
          <w:szCs w:val="20"/>
        </w:rPr>
      </w:pPr>
    </w:p>
    <w:p w14:paraId="08178EEE" w14:textId="07F6D345" w:rsidR="005512B4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3</w:t>
      </w:r>
      <w:r w:rsidR="001A13FE" w:rsidRPr="003B3F54">
        <w:rPr>
          <w:b/>
          <w:sz w:val="20"/>
          <w:szCs w:val="20"/>
        </w:rPr>
        <w:t xml:space="preserve">. </w:t>
      </w:r>
      <w:r w:rsidR="001A13FE" w:rsidRPr="003B3F54">
        <w:rPr>
          <w:b/>
          <w:sz w:val="20"/>
          <w:szCs w:val="20"/>
        </w:rPr>
        <w:tab/>
      </w:r>
      <w:r w:rsidR="003B3F54">
        <w:rPr>
          <w:b/>
          <w:sz w:val="20"/>
          <w:szCs w:val="20"/>
        </w:rPr>
        <w:t>Minutes</w:t>
      </w:r>
      <w:r w:rsidR="005512B4" w:rsidRPr="003B3F54">
        <w:rPr>
          <w:b/>
          <w:sz w:val="20"/>
          <w:szCs w:val="20"/>
        </w:rPr>
        <w:t xml:space="preserve"> of the Meeting (9.02am)</w:t>
      </w:r>
    </w:p>
    <w:p w14:paraId="2075D338" w14:textId="496C5015" w:rsidR="005512B4" w:rsidRPr="003B3F54" w:rsidRDefault="005512B4" w:rsidP="00814263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sz w:val="20"/>
          <w:szCs w:val="20"/>
        </w:rPr>
        <w:t xml:space="preserve">To receive and approve as an accurate record the Minutes of the </w:t>
      </w:r>
      <w:r w:rsidR="00814263" w:rsidRPr="003B3F54">
        <w:rPr>
          <w:sz w:val="20"/>
          <w:szCs w:val="20"/>
        </w:rPr>
        <w:t>Steering Group meeting held on 15</w:t>
      </w:r>
      <w:r w:rsidRPr="003B3F54">
        <w:rPr>
          <w:sz w:val="20"/>
          <w:szCs w:val="20"/>
          <w:vertAlign w:val="superscript"/>
        </w:rPr>
        <w:t>th</w:t>
      </w:r>
      <w:r w:rsidRPr="003B3F54">
        <w:rPr>
          <w:sz w:val="20"/>
          <w:szCs w:val="20"/>
        </w:rPr>
        <w:t xml:space="preserve"> </w:t>
      </w:r>
      <w:r w:rsidR="00814263" w:rsidRPr="003B3F54">
        <w:rPr>
          <w:sz w:val="20"/>
          <w:szCs w:val="20"/>
        </w:rPr>
        <w:t xml:space="preserve">September </w:t>
      </w:r>
      <w:r w:rsidRPr="003B3F54">
        <w:rPr>
          <w:sz w:val="20"/>
          <w:szCs w:val="20"/>
        </w:rPr>
        <w:t>2020 (as attached)</w:t>
      </w:r>
    </w:p>
    <w:p w14:paraId="650D2FCC" w14:textId="7E0EE849" w:rsidR="00661DB3" w:rsidRPr="003B3F54" w:rsidRDefault="00661DB3" w:rsidP="00481F89">
      <w:pPr>
        <w:spacing w:after="0" w:line="240" w:lineRule="auto"/>
        <w:rPr>
          <w:sz w:val="20"/>
          <w:szCs w:val="20"/>
        </w:rPr>
      </w:pPr>
    </w:p>
    <w:p w14:paraId="344B036B" w14:textId="22BC959B" w:rsidR="00863608" w:rsidRPr="003B3F54" w:rsidRDefault="00481F89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4</w:t>
      </w:r>
      <w:r w:rsidR="00863608" w:rsidRPr="003B3F54">
        <w:rPr>
          <w:b/>
          <w:sz w:val="20"/>
          <w:szCs w:val="20"/>
        </w:rPr>
        <w:t>.</w:t>
      </w:r>
      <w:r w:rsidR="00863608" w:rsidRPr="003B3F54">
        <w:rPr>
          <w:b/>
          <w:sz w:val="20"/>
          <w:szCs w:val="20"/>
        </w:rPr>
        <w:tab/>
        <w:t>Vision, Objectives and Branding</w:t>
      </w:r>
      <w:r w:rsidR="00C57429" w:rsidRPr="003B3F54">
        <w:rPr>
          <w:b/>
          <w:sz w:val="20"/>
          <w:szCs w:val="20"/>
        </w:rPr>
        <w:t xml:space="preserve"> for NP</w:t>
      </w:r>
      <w:r w:rsidR="00B84C00" w:rsidRPr="003B3F54">
        <w:rPr>
          <w:b/>
          <w:sz w:val="20"/>
          <w:szCs w:val="20"/>
        </w:rPr>
        <w:t xml:space="preserve"> (9.</w:t>
      </w:r>
      <w:r w:rsidR="00C020E1">
        <w:rPr>
          <w:b/>
          <w:sz w:val="20"/>
          <w:szCs w:val="20"/>
        </w:rPr>
        <w:t>05</w:t>
      </w:r>
      <w:r w:rsidR="00B84C00" w:rsidRPr="003B3F54">
        <w:rPr>
          <w:b/>
          <w:sz w:val="20"/>
          <w:szCs w:val="20"/>
        </w:rPr>
        <w:t>am)</w:t>
      </w:r>
    </w:p>
    <w:p w14:paraId="3CCEEAE0" w14:textId="2F63C1C7" w:rsidR="00863608" w:rsidRPr="003B3F54" w:rsidRDefault="00863608" w:rsidP="00863608">
      <w:pPr>
        <w:spacing w:after="0" w:line="240" w:lineRule="auto"/>
        <w:rPr>
          <w:sz w:val="20"/>
          <w:szCs w:val="20"/>
        </w:rPr>
      </w:pPr>
      <w:r w:rsidRPr="003B3F54">
        <w:rPr>
          <w:b/>
          <w:sz w:val="20"/>
          <w:szCs w:val="20"/>
        </w:rPr>
        <w:tab/>
      </w:r>
      <w:r w:rsidR="00481F89" w:rsidRPr="003B3F54">
        <w:rPr>
          <w:b/>
          <w:sz w:val="20"/>
          <w:szCs w:val="20"/>
        </w:rPr>
        <w:t>4.1</w:t>
      </w:r>
      <w:r w:rsidR="00481F89" w:rsidRPr="003B3F54">
        <w:rPr>
          <w:b/>
          <w:sz w:val="20"/>
          <w:szCs w:val="20"/>
        </w:rPr>
        <w:tab/>
      </w:r>
      <w:r w:rsidR="00C57429" w:rsidRPr="003B3F54">
        <w:rPr>
          <w:sz w:val="20"/>
          <w:szCs w:val="20"/>
        </w:rPr>
        <w:t xml:space="preserve">To </w:t>
      </w:r>
      <w:r w:rsidR="00481F89" w:rsidRPr="003B3F54">
        <w:rPr>
          <w:sz w:val="20"/>
          <w:szCs w:val="20"/>
        </w:rPr>
        <w:t>discuss and approve the visual style proposed by</w:t>
      </w:r>
      <w:r w:rsidR="00C57429" w:rsidRPr="003B3F54">
        <w:rPr>
          <w:sz w:val="20"/>
          <w:szCs w:val="20"/>
        </w:rPr>
        <w:t xml:space="preserve"> Adam Vines</w:t>
      </w:r>
      <w:r w:rsidR="003B3F54">
        <w:rPr>
          <w:sz w:val="20"/>
          <w:szCs w:val="20"/>
        </w:rPr>
        <w:t xml:space="preserve"> (as attached)</w:t>
      </w:r>
    </w:p>
    <w:p w14:paraId="69156665" w14:textId="6F947F8E" w:rsidR="00C57429" w:rsidRPr="003B3F54" w:rsidRDefault="00481F89" w:rsidP="006B5EE7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b/>
          <w:sz w:val="20"/>
          <w:szCs w:val="20"/>
        </w:rPr>
        <w:t>4.2</w:t>
      </w:r>
      <w:r w:rsidR="006B5EE7" w:rsidRPr="003B3F54">
        <w:rPr>
          <w:sz w:val="20"/>
          <w:szCs w:val="20"/>
        </w:rPr>
        <w:tab/>
      </w:r>
      <w:r w:rsidRPr="003B3F54">
        <w:rPr>
          <w:sz w:val="20"/>
          <w:szCs w:val="20"/>
        </w:rPr>
        <w:t xml:space="preserve">To discuss and feedback on </w:t>
      </w:r>
      <w:r w:rsidR="00C57429" w:rsidRPr="003B3F54">
        <w:rPr>
          <w:sz w:val="20"/>
          <w:szCs w:val="20"/>
        </w:rPr>
        <w:t>Draft Vision and Objectives</w:t>
      </w:r>
      <w:r w:rsidR="003B3F54">
        <w:rPr>
          <w:sz w:val="20"/>
          <w:szCs w:val="20"/>
        </w:rPr>
        <w:t xml:space="preserve"> (as attached)</w:t>
      </w:r>
    </w:p>
    <w:p w14:paraId="000B5279" w14:textId="79FFEAE8" w:rsidR="00481F89" w:rsidRPr="003B3F54" w:rsidRDefault="00481F89" w:rsidP="006B5EE7">
      <w:pPr>
        <w:spacing w:after="0" w:line="240" w:lineRule="auto"/>
        <w:ind w:left="720"/>
        <w:rPr>
          <w:sz w:val="20"/>
          <w:szCs w:val="20"/>
        </w:rPr>
      </w:pPr>
    </w:p>
    <w:p w14:paraId="4E0A5C72" w14:textId="5FBD507F" w:rsidR="003B3F54" w:rsidRPr="003B3F54" w:rsidRDefault="003B3F54" w:rsidP="003B3F5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C4596">
        <w:rPr>
          <w:b/>
          <w:sz w:val="20"/>
          <w:szCs w:val="20"/>
        </w:rPr>
        <w:t>.</w:t>
      </w:r>
      <w:r w:rsidR="008C4596">
        <w:rPr>
          <w:b/>
          <w:sz w:val="20"/>
          <w:szCs w:val="20"/>
        </w:rPr>
        <w:tab/>
        <w:t>Planning White Paper (9.</w:t>
      </w:r>
      <w:r w:rsidR="00811CFD">
        <w:rPr>
          <w:b/>
          <w:sz w:val="20"/>
          <w:szCs w:val="20"/>
        </w:rPr>
        <w:t>20</w:t>
      </w:r>
      <w:r w:rsidRPr="003B3F54">
        <w:rPr>
          <w:b/>
          <w:sz w:val="20"/>
          <w:szCs w:val="20"/>
        </w:rPr>
        <w:t>am)</w:t>
      </w:r>
    </w:p>
    <w:p w14:paraId="7E8962D1" w14:textId="2F98EB1A" w:rsidR="003B3F54" w:rsidRDefault="003B3F54" w:rsidP="003D0B75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sz w:val="20"/>
          <w:szCs w:val="20"/>
        </w:rPr>
        <w:t>To discuss and comment on 1</w:t>
      </w:r>
      <w:r w:rsidRPr="003B3F54">
        <w:rPr>
          <w:sz w:val="20"/>
          <w:szCs w:val="20"/>
          <w:vertAlign w:val="superscript"/>
        </w:rPr>
        <w:t>st</w:t>
      </w:r>
      <w:r w:rsidRPr="003B3F54">
        <w:rPr>
          <w:sz w:val="20"/>
          <w:szCs w:val="20"/>
        </w:rPr>
        <w:t xml:space="preserve"> draft CTC response to the Planning White Pa</w:t>
      </w:r>
      <w:r w:rsidR="003D0B75">
        <w:rPr>
          <w:sz w:val="20"/>
          <w:szCs w:val="20"/>
        </w:rPr>
        <w:t xml:space="preserve">per consultation </w:t>
      </w:r>
      <w:r w:rsidR="00811CFD">
        <w:rPr>
          <w:sz w:val="20"/>
          <w:szCs w:val="20"/>
        </w:rPr>
        <w:t xml:space="preserve">(as attached) </w:t>
      </w:r>
      <w:r w:rsidR="003D0B75">
        <w:rPr>
          <w:sz w:val="20"/>
          <w:szCs w:val="20"/>
        </w:rPr>
        <w:t xml:space="preserve">with a view to </w:t>
      </w:r>
      <w:r w:rsidRPr="003B3F54">
        <w:rPr>
          <w:sz w:val="20"/>
          <w:szCs w:val="20"/>
        </w:rPr>
        <w:t>agreeing a SG response by the 23</w:t>
      </w:r>
      <w:r w:rsidRPr="003B3F54">
        <w:rPr>
          <w:sz w:val="20"/>
          <w:szCs w:val="20"/>
          <w:vertAlign w:val="superscript"/>
        </w:rPr>
        <w:t>rd</w:t>
      </w:r>
      <w:r w:rsidR="00811CFD">
        <w:rPr>
          <w:sz w:val="20"/>
          <w:szCs w:val="20"/>
        </w:rPr>
        <w:t xml:space="preserve"> October </w:t>
      </w:r>
      <w:r w:rsidR="008C4596">
        <w:rPr>
          <w:sz w:val="20"/>
          <w:szCs w:val="20"/>
        </w:rPr>
        <w:t>and to addr</w:t>
      </w:r>
      <w:r w:rsidR="003D0B75">
        <w:rPr>
          <w:sz w:val="20"/>
          <w:szCs w:val="20"/>
        </w:rPr>
        <w:t>ess any questions arising from James Brain’s White Paper and plan making workshop in September.</w:t>
      </w:r>
    </w:p>
    <w:p w14:paraId="77A0F138" w14:textId="3F221E12" w:rsidR="003B3F54" w:rsidRPr="003B3F54" w:rsidRDefault="003B3F54" w:rsidP="003B3F54">
      <w:pPr>
        <w:spacing w:after="0" w:line="240" w:lineRule="auto"/>
        <w:rPr>
          <w:sz w:val="20"/>
          <w:szCs w:val="20"/>
        </w:rPr>
      </w:pPr>
    </w:p>
    <w:p w14:paraId="7452F6F0" w14:textId="7F0B0CD6" w:rsidR="003B3F54" w:rsidRPr="003B3F54" w:rsidRDefault="003B3F54" w:rsidP="003B3F54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6.</w:t>
      </w:r>
      <w:r w:rsidRPr="003B3F54">
        <w:rPr>
          <w:b/>
          <w:sz w:val="20"/>
          <w:szCs w:val="20"/>
        </w:rPr>
        <w:tab/>
        <w:t>Local Plan Revie</w:t>
      </w:r>
      <w:r w:rsidR="00C020E1">
        <w:rPr>
          <w:b/>
          <w:sz w:val="20"/>
          <w:szCs w:val="20"/>
        </w:rPr>
        <w:t>w and Town Centre Masterplan (</w:t>
      </w:r>
      <w:r w:rsidR="00811CFD">
        <w:rPr>
          <w:b/>
          <w:sz w:val="20"/>
          <w:szCs w:val="20"/>
        </w:rPr>
        <w:t>9.35</w:t>
      </w:r>
      <w:r w:rsidR="00C020E1" w:rsidRPr="003B3F54">
        <w:rPr>
          <w:b/>
          <w:sz w:val="20"/>
          <w:szCs w:val="20"/>
        </w:rPr>
        <w:t xml:space="preserve"> </w:t>
      </w:r>
      <w:r w:rsidRPr="003B3F54">
        <w:rPr>
          <w:b/>
          <w:sz w:val="20"/>
          <w:szCs w:val="20"/>
        </w:rPr>
        <w:t>am)</w:t>
      </w:r>
    </w:p>
    <w:p w14:paraId="2DD8504C" w14:textId="08FBE0B1" w:rsidR="003B3F54" w:rsidRPr="003B3F54" w:rsidRDefault="000C1225" w:rsidP="003B3F54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To receive</w:t>
      </w:r>
      <w:r w:rsidR="003D0B75">
        <w:rPr>
          <w:sz w:val="20"/>
          <w:szCs w:val="20"/>
        </w:rPr>
        <w:t xml:space="preserve"> an update from CDC.</w:t>
      </w:r>
    </w:p>
    <w:p w14:paraId="0A007161" w14:textId="5E8D37DE" w:rsidR="003B3F54" w:rsidRPr="003B3F54" w:rsidRDefault="003B3F54" w:rsidP="003B3F54">
      <w:pPr>
        <w:spacing w:after="0" w:line="240" w:lineRule="auto"/>
        <w:rPr>
          <w:sz w:val="20"/>
          <w:szCs w:val="20"/>
        </w:rPr>
      </w:pPr>
    </w:p>
    <w:p w14:paraId="12A815C7" w14:textId="61083682" w:rsidR="00B43D68" w:rsidRPr="003B3F54" w:rsidRDefault="003B3F54" w:rsidP="00481F8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B43D68" w:rsidRPr="003B3F54">
        <w:rPr>
          <w:sz w:val="20"/>
          <w:szCs w:val="20"/>
        </w:rPr>
        <w:t>.</w:t>
      </w:r>
      <w:r w:rsidR="00481F89" w:rsidRPr="003B3F54">
        <w:rPr>
          <w:sz w:val="20"/>
          <w:szCs w:val="20"/>
        </w:rPr>
        <w:tab/>
      </w:r>
      <w:r w:rsidR="00B43D68" w:rsidRPr="003B3F54">
        <w:rPr>
          <w:b/>
          <w:sz w:val="20"/>
          <w:szCs w:val="20"/>
        </w:rPr>
        <w:t xml:space="preserve">Project Plan </w:t>
      </w:r>
      <w:r w:rsidR="00BA097F" w:rsidRPr="003B3F54">
        <w:rPr>
          <w:b/>
          <w:sz w:val="20"/>
          <w:szCs w:val="20"/>
        </w:rPr>
        <w:t>and Thematic Group timescales</w:t>
      </w:r>
      <w:r w:rsidR="00C020E1">
        <w:rPr>
          <w:b/>
          <w:sz w:val="20"/>
          <w:szCs w:val="20"/>
        </w:rPr>
        <w:t xml:space="preserve"> (</w:t>
      </w:r>
      <w:r w:rsidR="00811CFD">
        <w:rPr>
          <w:b/>
          <w:sz w:val="20"/>
          <w:szCs w:val="20"/>
        </w:rPr>
        <w:t>9.45</w:t>
      </w:r>
      <w:r w:rsidR="003D0B75">
        <w:rPr>
          <w:b/>
          <w:sz w:val="20"/>
          <w:szCs w:val="20"/>
        </w:rPr>
        <w:t>am</w:t>
      </w:r>
      <w:r w:rsidR="00C020E1">
        <w:rPr>
          <w:b/>
          <w:sz w:val="20"/>
          <w:szCs w:val="20"/>
        </w:rPr>
        <w:t>)</w:t>
      </w:r>
    </w:p>
    <w:p w14:paraId="6C116BDE" w14:textId="09D64FBA" w:rsidR="00BA097F" w:rsidRPr="003B3F54" w:rsidRDefault="001758F1" w:rsidP="00BA097F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To r</w:t>
      </w:r>
      <w:r w:rsidR="00811CFD">
        <w:rPr>
          <w:sz w:val="20"/>
          <w:szCs w:val="20"/>
        </w:rPr>
        <w:t>evisit timescales for next few months, including Peer Review and Workshops</w:t>
      </w:r>
      <w:r>
        <w:rPr>
          <w:sz w:val="20"/>
          <w:szCs w:val="20"/>
        </w:rPr>
        <w:t xml:space="preserve"> and</w:t>
      </w:r>
      <w:r w:rsidR="00811C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establish objectives and key tasks in preparation for each. </w:t>
      </w:r>
    </w:p>
    <w:p w14:paraId="7839D08A" w14:textId="3B1915A3" w:rsidR="00B43D68" w:rsidRPr="003B3F54" w:rsidRDefault="00B43D68" w:rsidP="00B43D68">
      <w:pPr>
        <w:spacing w:after="0" w:line="240" w:lineRule="auto"/>
        <w:ind w:firstLine="720"/>
        <w:rPr>
          <w:sz w:val="20"/>
          <w:szCs w:val="20"/>
        </w:rPr>
      </w:pPr>
      <w:r w:rsidRPr="003B3F54">
        <w:rPr>
          <w:sz w:val="20"/>
          <w:szCs w:val="20"/>
        </w:rPr>
        <w:tab/>
      </w:r>
    </w:p>
    <w:p w14:paraId="054A4403" w14:textId="0377CE2D" w:rsidR="003E5401" w:rsidRPr="003B3F54" w:rsidRDefault="003B3F54" w:rsidP="007E04C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B43D68" w:rsidRPr="003B3F54">
        <w:rPr>
          <w:b/>
          <w:sz w:val="20"/>
          <w:szCs w:val="20"/>
        </w:rPr>
        <w:t>.</w:t>
      </w:r>
      <w:r w:rsidR="00B43D68" w:rsidRPr="003B3F54">
        <w:rPr>
          <w:sz w:val="20"/>
          <w:szCs w:val="20"/>
        </w:rPr>
        <w:tab/>
      </w:r>
      <w:r w:rsidR="00B43D68" w:rsidRPr="003B3F54">
        <w:rPr>
          <w:b/>
          <w:sz w:val="20"/>
          <w:szCs w:val="20"/>
        </w:rPr>
        <w:t>Recruitment</w:t>
      </w:r>
      <w:r w:rsidR="00BA097F" w:rsidRPr="003B3F54">
        <w:rPr>
          <w:b/>
          <w:sz w:val="20"/>
          <w:szCs w:val="20"/>
        </w:rPr>
        <w:t xml:space="preserve"> of new SG members </w:t>
      </w:r>
      <w:r w:rsidR="00811CFD">
        <w:rPr>
          <w:b/>
          <w:sz w:val="20"/>
          <w:szCs w:val="20"/>
        </w:rPr>
        <w:t>(10.15</w:t>
      </w:r>
      <w:r w:rsidR="00C020E1">
        <w:rPr>
          <w:b/>
          <w:sz w:val="20"/>
          <w:szCs w:val="20"/>
        </w:rPr>
        <w:t>am)</w:t>
      </w:r>
    </w:p>
    <w:p w14:paraId="24DD22F0" w14:textId="4F733EB6" w:rsidR="00481F89" w:rsidRPr="003B3F54" w:rsidRDefault="00BA097F" w:rsidP="00BA097F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sz w:val="20"/>
          <w:szCs w:val="20"/>
        </w:rPr>
        <w:t>To agree a course of action to address the need for recruitment</w:t>
      </w:r>
      <w:r w:rsidR="001758F1">
        <w:rPr>
          <w:sz w:val="20"/>
          <w:szCs w:val="20"/>
        </w:rPr>
        <w:t>, in line with TOR, in order</w:t>
      </w:r>
      <w:r w:rsidRPr="003B3F54">
        <w:rPr>
          <w:sz w:val="20"/>
          <w:szCs w:val="20"/>
        </w:rPr>
        <w:t xml:space="preserve"> to </w:t>
      </w:r>
      <w:r w:rsidR="003D0B75">
        <w:rPr>
          <w:sz w:val="20"/>
          <w:szCs w:val="20"/>
        </w:rPr>
        <w:t>ensure sufficient resource to develop a NP</w:t>
      </w:r>
      <w:bookmarkStart w:id="0" w:name="_GoBack"/>
      <w:bookmarkEnd w:id="0"/>
      <w:r w:rsidR="00811CFD">
        <w:rPr>
          <w:sz w:val="20"/>
          <w:szCs w:val="20"/>
        </w:rPr>
        <w:t>.</w:t>
      </w:r>
    </w:p>
    <w:p w14:paraId="00FCD83A" w14:textId="6AA52BB1" w:rsidR="007E4986" w:rsidRPr="003B3F54" w:rsidRDefault="007E4986" w:rsidP="007E4986">
      <w:pPr>
        <w:spacing w:after="0" w:line="240" w:lineRule="auto"/>
        <w:rPr>
          <w:sz w:val="20"/>
          <w:szCs w:val="20"/>
        </w:rPr>
      </w:pPr>
    </w:p>
    <w:p w14:paraId="6247AEEE" w14:textId="320371C1" w:rsidR="00A642E0" w:rsidRPr="003B3F54" w:rsidRDefault="003B3F54" w:rsidP="0077047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1A1A58" w:rsidRPr="003B3F54">
        <w:rPr>
          <w:b/>
          <w:sz w:val="20"/>
          <w:szCs w:val="20"/>
        </w:rPr>
        <w:t>.</w:t>
      </w:r>
      <w:r w:rsidR="00A642E0" w:rsidRPr="003B3F54">
        <w:rPr>
          <w:b/>
          <w:sz w:val="20"/>
          <w:szCs w:val="20"/>
        </w:rPr>
        <w:tab/>
      </w:r>
      <w:r w:rsidR="007E4986" w:rsidRPr="003B3F54">
        <w:rPr>
          <w:b/>
          <w:sz w:val="20"/>
          <w:szCs w:val="20"/>
        </w:rPr>
        <w:t>Response to Preston NP Regulation 16 Consultation</w:t>
      </w:r>
      <w:r w:rsidR="00C020E1">
        <w:rPr>
          <w:b/>
          <w:sz w:val="20"/>
          <w:szCs w:val="20"/>
        </w:rPr>
        <w:t xml:space="preserve"> (10.</w:t>
      </w:r>
      <w:r w:rsidR="00811CFD">
        <w:rPr>
          <w:b/>
          <w:sz w:val="20"/>
          <w:szCs w:val="20"/>
        </w:rPr>
        <w:t>25</w:t>
      </w:r>
      <w:r w:rsidR="00C020E1">
        <w:rPr>
          <w:b/>
          <w:sz w:val="20"/>
          <w:szCs w:val="20"/>
        </w:rPr>
        <w:t>am)</w:t>
      </w:r>
    </w:p>
    <w:p w14:paraId="7A2B654F" w14:textId="53B8A26F" w:rsidR="00661DB3" w:rsidRPr="003B3F54" w:rsidRDefault="00A642E0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sz w:val="20"/>
          <w:szCs w:val="20"/>
        </w:rPr>
        <w:t xml:space="preserve">To </w:t>
      </w:r>
      <w:r w:rsidR="007E4986" w:rsidRPr="003B3F54">
        <w:rPr>
          <w:sz w:val="20"/>
          <w:szCs w:val="20"/>
        </w:rPr>
        <w:t>consider appropriate response from CNP Steering Group to be agreed in time for 2</w:t>
      </w:r>
      <w:r w:rsidR="007E4986" w:rsidRPr="003B3F54">
        <w:rPr>
          <w:sz w:val="20"/>
          <w:szCs w:val="20"/>
          <w:vertAlign w:val="superscript"/>
        </w:rPr>
        <w:t>nd</w:t>
      </w:r>
      <w:r w:rsidR="007E4986" w:rsidRPr="003B3F54">
        <w:rPr>
          <w:sz w:val="20"/>
          <w:szCs w:val="20"/>
        </w:rPr>
        <w:t xml:space="preserve"> November deadline. </w:t>
      </w:r>
    </w:p>
    <w:p w14:paraId="08D68410" w14:textId="77777777" w:rsidR="0077047C" w:rsidRPr="003B3F54" w:rsidRDefault="0077047C" w:rsidP="00A31CAE">
      <w:pPr>
        <w:spacing w:after="0" w:line="240" w:lineRule="auto"/>
        <w:ind w:left="720"/>
        <w:rPr>
          <w:sz w:val="20"/>
          <w:szCs w:val="20"/>
        </w:rPr>
      </w:pPr>
    </w:p>
    <w:p w14:paraId="289506EC" w14:textId="1A41B442" w:rsidR="00F66F9F" w:rsidRPr="003B3F54" w:rsidRDefault="003B3F54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2B3300" w:rsidRPr="003B3F54">
        <w:rPr>
          <w:b/>
          <w:sz w:val="20"/>
          <w:szCs w:val="20"/>
        </w:rPr>
        <w:t>.</w:t>
      </w:r>
      <w:r w:rsidR="002B3300" w:rsidRPr="003B3F54">
        <w:rPr>
          <w:b/>
          <w:sz w:val="20"/>
          <w:szCs w:val="20"/>
        </w:rPr>
        <w:tab/>
      </w:r>
      <w:r w:rsidR="00E95975" w:rsidRPr="003B3F54">
        <w:rPr>
          <w:b/>
          <w:sz w:val="20"/>
          <w:szCs w:val="20"/>
        </w:rPr>
        <w:t>Announcements</w:t>
      </w:r>
      <w:r w:rsidR="00B84C00" w:rsidRPr="003B3F54">
        <w:rPr>
          <w:b/>
          <w:sz w:val="20"/>
          <w:szCs w:val="20"/>
        </w:rPr>
        <w:t xml:space="preserve"> (1</w:t>
      </w:r>
      <w:r w:rsidR="00811CFD">
        <w:rPr>
          <w:b/>
          <w:sz w:val="20"/>
          <w:szCs w:val="20"/>
        </w:rPr>
        <w:t>0.35</w:t>
      </w:r>
      <w:r w:rsidR="00540250" w:rsidRPr="003B3F54">
        <w:rPr>
          <w:b/>
          <w:sz w:val="20"/>
          <w:szCs w:val="20"/>
        </w:rPr>
        <w:t>am)</w:t>
      </w:r>
    </w:p>
    <w:p w14:paraId="78374C8B" w14:textId="77777777" w:rsidR="007F300A" w:rsidRPr="003B3F54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3B3F54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C807544" w14:textId="77777777" w:rsidR="008F145E" w:rsidRPr="003B3F54" w:rsidRDefault="008F145E" w:rsidP="00E35C26">
      <w:pPr>
        <w:spacing w:after="0" w:line="240" w:lineRule="auto"/>
        <w:rPr>
          <w:sz w:val="20"/>
          <w:szCs w:val="20"/>
        </w:rPr>
      </w:pPr>
    </w:p>
    <w:p w14:paraId="671FACCF" w14:textId="6CC8AA27" w:rsidR="00B84C00" w:rsidRPr="003B3F54" w:rsidRDefault="003B3F54" w:rsidP="00991F9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4A25D8" w:rsidRPr="003B3F54">
        <w:rPr>
          <w:b/>
          <w:sz w:val="20"/>
          <w:szCs w:val="20"/>
        </w:rPr>
        <w:t>.</w:t>
      </w:r>
      <w:r w:rsidR="004A25D8" w:rsidRPr="003B3F54">
        <w:rPr>
          <w:b/>
          <w:sz w:val="20"/>
          <w:szCs w:val="20"/>
        </w:rPr>
        <w:tab/>
      </w:r>
      <w:r w:rsidR="00540250" w:rsidRPr="003B3F54">
        <w:rPr>
          <w:b/>
          <w:sz w:val="20"/>
          <w:szCs w:val="20"/>
        </w:rPr>
        <w:t>Date and T</w:t>
      </w:r>
      <w:r w:rsidR="00E95975" w:rsidRPr="003B3F54">
        <w:rPr>
          <w:b/>
          <w:sz w:val="20"/>
          <w:szCs w:val="20"/>
        </w:rPr>
        <w:t xml:space="preserve">ime of Future Meetings </w:t>
      </w:r>
      <w:r w:rsidR="00C65974" w:rsidRPr="003B3F54">
        <w:rPr>
          <w:b/>
          <w:sz w:val="20"/>
          <w:szCs w:val="20"/>
        </w:rPr>
        <w:t>(</w:t>
      </w:r>
      <w:r w:rsidR="00811CFD">
        <w:rPr>
          <w:b/>
          <w:sz w:val="20"/>
          <w:szCs w:val="20"/>
        </w:rPr>
        <w:t>10.40</w:t>
      </w:r>
      <w:r w:rsidR="001A1A58" w:rsidRPr="003B3F54">
        <w:rPr>
          <w:b/>
          <w:sz w:val="20"/>
          <w:szCs w:val="20"/>
        </w:rPr>
        <w:t>am</w:t>
      </w:r>
      <w:r w:rsidR="00540250" w:rsidRPr="003B3F54">
        <w:rPr>
          <w:b/>
          <w:sz w:val="20"/>
          <w:szCs w:val="20"/>
        </w:rPr>
        <w:t>)</w:t>
      </w:r>
    </w:p>
    <w:p w14:paraId="45356BD2" w14:textId="5575EB4E" w:rsidR="00B84C00" w:rsidRPr="003B3F54" w:rsidRDefault="00B84C00" w:rsidP="00991F98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  <w:r w:rsidRPr="003B3F54">
        <w:rPr>
          <w:rFonts w:asciiTheme="minorHAnsi" w:hAnsiTheme="minorHAnsi"/>
          <w:b/>
          <w:sz w:val="20"/>
          <w:szCs w:val="20"/>
        </w:rPr>
        <w:t>2020:</w:t>
      </w:r>
      <w:r w:rsidRPr="003B3F54">
        <w:rPr>
          <w:rFonts w:asciiTheme="minorHAnsi" w:eastAsia="Times Roman" w:hAnsiTheme="minorHAnsi" w:cs="Times Roman"/>
          <w:sz w:val="20"/>
          <w:szCs w:val="20"/>
        </w:rPr>
        <w:t xml:space="preserve">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10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Nov 9am,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8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Dec 9am </w:t>
      </w:r>
    </w:p>
    <w:p w14:paraId="2D764356" w14:textId="63FAE14D" w:rsidR="00991F98" w:rsidRPr="003B3F54" w:rsidRDefault="00B84C00" w:rsidP="00991F98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  <w:r w:rsidRPr="003B3F54">
        <w:rPr>
          <w:rFonts w:asciiTheme="minorHAnsi" w:hAnsiTheme="minorHAnsi"/>
          <w:b/>
          <w:sz w:val="20"/>
          <w:szCs w:val="20"/>
          <w:lang w:val="en-US"/>
        </w:rPr>
        <w:t>2021:</w:t>
      </w:r>
      <w:r w:rsidRPr="003B3F54">
        <w:rPr>
          <w:rFonts w:asciiTheme="minorHAnsi" w:eastAsia="Times Roman" w:hAnsiTheme="minorHAnsi" w:cs="Times Roman"/>
          <w:sz w:val="20"/>
          <w:szCs w:val="20"/>
        </w:rPr>
        <w:t xml:space="preserve">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12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Jan 9am,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9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Feb 9am,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1A1A58" w:rsidRPr="003B3F54">
        <w:rPr>
          <w:rFonts w:asciiTheme="minorHAnsi" w:hAnsiTheme="minorHAnsi"/>
          <w:sz w:val="20"/>
          <w:szCs w:val="20"/>
          <w:lang w:val="en-US"/>
        </w:rPr>
        <w:t>9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Mar 9am,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13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 xml:space="preserve">Apr, 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9am, </w:t>
      </w:r>
      <w:r w:rsidR="00991F98" w:rsidRPr="003B3F54">
        <w:rPr>
          <w:rFonts w:asciiTheme="minorHAnsi" w:hAnsiTheme="minorHAnsi"/>
          <w:sz w:val="20"/>
          <w:szCs w:val="20"/>
          <w:lang w:val="en-US"/>
        </w:rPr>
        <w:t>Tues</w:t>
      </w:r>
      <w:r w:rsidRPr="003B3F54">
        <w:rPr>
          <w:rFonts w:asciiTheme="minorHAnsi" w:hAnsiTheme="minorHAnsi"/>
          <w:sz w:val="20"/>
          <w:szCs w:val="20"/>
          <w:lang w:val="en-US"/>
        </w:rPr>
        <w:t xml:space="preserve"> 11</w:t>
      </w:r>
      <w:r w:rsidRPr="003B3F54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3B3F54">
        <w:rPr>
          <w:rFonts w:asciiTheme="minorHAnsi" w:hAnsiTheme="minorHAnsi"/>
          <w:sz w:val="20"/>
          <w:szCs w:val="20"/>
          <w:lang w:val="en-US"/>
        </w:rPr>
        <w:t>May 9am</w:t>
      </w:r>
    </w:p>
    <w:p w14:paraId="2D02113C" w14:textId="77777777"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 wp14:anchorId="62E3204E" wp14:editId="3E5B2ED2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E71C2" w16cex:dateUtc="2020-09-05T19:21:00Z"/>
  <w16cex:commentExtensible w16cex:durableId="22FE719B" w16cex:dateUtc="2020-09-05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44456E" w16cid:durableId="22FE71C2"/>
  <w16cid:commentId w16cid:paraId="3B107ABD" w16cid:durableId="22FE71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B4BC0" w14:textId="77777777" w:rsidR="00811CFD" w:rsidRDefault="00811CFD" w:rsidP="00A064ED">
      <w:pPr>
        <w:spacing w:after="0" w:line="240" w:lineRule="auto"/>
      </w:pPr>
      <w:r>
        <w:separator/>
      </w:r>
    </w:p>
  </w:endnote>
  <w:endnote w:type="continuationSeparator" w:id="0">
    <w:p w14:paraId="26C3336E" w14:textId="77777777" w:rsidR="00811CFD" w:rsidRDefault="00811CFD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782E" w14:textId="77777777" w:rsidR="00811CFD" w:rsidRDefault="00811CFD" w:rsidP="00A064ED">
      <w:pPr>
        <w:spacing w:after="0" w:line="240" w:lineRule="auto"/>
      </w:pPr>
      <w:r>
        <w:separator/>
      </w:r>
    </w:p>
  </w:footnote>
  <w:footnote w:type="continuationSeparator" w:id="0">
    <w:p w14:paraId="2FFA6E66" w14:textId="77777777" w:rsidR="00811CFD" w:rsidRDefault="00811CFD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86291"/>
    <w:rsid w:val="000A2C3E"/>
    <w:rsid w:val="000B3B99"/>
    <w:rsid w:val="000C1225"/>
    <w:rsid w:val="0011759A"/>
    <w:rsid w:val="001758F1"/>
    <w:rsid w:val="001A13FE"/>
    <w:rsid w:val="001A1A58"/>
    <w:rsid w:val="001A357E"/>
    <w:rsid w:val="001A4DB6"/>
    <w:rsid w:val="001B2A0B"/>
    <w:rsid w:val="001E31C9"/>
    <w:rsid w:val="001E60F8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002C0"/>
    <w:rsid w:val="00356D16"/>
    <w:rsid w:val="00361A23"/>
    <w:rsid w:val="00383C89"/>
    <w:rsid w:val="003A79B5"/>
    <w:rsid w:val="003B3F54"/>
    <w:rsid w:val="003D0B75"/>
    <w:rsid w:val="003E5401"/>
    <w:rsid w:val="003E6944"/>
    <w:rsid w:val="003F5588"/>
    <w:rsid w:val="00435843"/>
    <w:rsid w:val="00436DA9"/>
    <w:rsid w:val="00437DB3"/>
    <w:rsid w:val="00454CA0"/>
    <w:rsid w:val="00481F89"/>
    <w:rsid w:val="004A25D8"/>
    <w:rsid w:val="004A63D1"/>
    <w:rsid w:val="004B6786"/>
    <w:rsid w:val="004C01FE"/>
    <w:rsid w:val="004C032C"/>
    <w:rsid w:val="005179AE"/>
    <w:rsid w:val="00540250"/>
    <w:rsid w:val="0054608B"/>
    <w:rsid w:val="005512B4"/>
    <w:rsid w:val="00570DC3"/>
    <w:rsid w:val="005749CF"/>
    <w:rsid w:val="005C0110"/>
    <w:rsid w:val="005D6CCE"/>
    <w:rsid w:val="006018BA"/>
    <w:rsid w:val="006304A5"/>
    <w:rsid w:val="0063532A"/>
    <w:rsid w:val="00655023"/>
    <w:rsid w:val="00661DB3"/>
    <w:rsid w:val="006743AF"/>
    <w:rsid w:val="006A1065"/>
    <w:rsid w:val="006B5EE7"/>
    <w:rsid w:val="006B6A4A"/>
    <w:rsid w:val="00712ED8"/>
    <w:rsid w:val="0072726B"/>
    <w:rsid w:val="007471B7"/>
    <w:rsid w:val="00765A7C"/>
    <w:rsid w:val="0077047C"/>
    <w:rsid w:val="007A2A72"/>
    <w:rsid w:val="007E04C6"/>
    <w:rsid w:val="007E4986"/>
    <w:rsid w:val="007F300A"/>
    <w:rsid w:val="007F62E2"/>
    <w:rsid w:val="0081172E"/>
    <w:rsid w:val="00811CFD"/>
    <w:rsid w:val="00814263"/>
    <w:rsid w:val="0081480B"/>
    <w:rsid w:val="008579F0"/>
    <w:rsid w:val="00863608"/>
    <w:rsid w:val="00877378"/>
    <w:rsid w:val="00897E36"/>
    <w:rsid w:val="008B1148"/>
    <w:rsid w:val="008B1991"/>
    <w:rsid w:val="008C4596"/>
    <w:rsid w:val="008F145E"/>
    <w:rsid w:val="00926C93"/>
    <w:rsid w:val="00991F98"/>
    <w:rsid w:val="009B57B1"/>
    <w:rsid w:val="00A064ED"/>
    <w:rsid w:val="00A31CAE"/>
    <w:rsid w:val="00A642E0"/>
    <w:rsid w:val="00AB5174"/>
    <w:rsid w:val="00AF3A2B"/>
    <w:rsid w:val="00AF5F5D"/>
    <w:rsid w:val="00B145BA"/>
    <w:rsid w:val="00B42BD1"/>
    <w:rsid w:val="00B43D68"/>
    <w:rsid w:val="00B57E16"/>
    <w:rsid w:val="00B64D60"/>
    <w:rsid w:val="00B73BFE"/>
    <w:rsid w:val="00B8173A"/>
    <w:rsid w:val="00B84C00"/>
    <w:rsid w:val="00B867D3"/>
    <w:rsid w:val="00B9407C"/>
    <w:rsid w:val="00BA097F"/>
    <w:rsid w:val="00BB7004"/>
    <w:rsid w:val="00BC1CC1"/>
    <w:rsid w:val="00BC3837"/>
    <w:rsid w:val="00C020E1"/>
    <w:rsid w:val="00C531B5"/>
    <w:rsid w:val="00C57429"/>
    <w:rsid w:val="00C61CB3"/>
    <w:rsid w:val="00C65974"/>
    <w:rsid w:val="00C729F1"/>
    <w:rsid w:val="00C761E8"/>
    <w:rsid w:val="00C93F53"/>
    <w:rsid w:val="00CD55FC"/>
    <w:rsid w:val="00D86707"/>
    <w:rsid w:val="00D87F10"/>
    <w:rsid w:val="00D95137"/>
    <w:rsid w:val="00DC2B70"/>
    <w:rsid w:val="00DC3DDF"/>
    <w:rsid w:val="00DD399A"/>
    <w:rsid w:val="00DE63BD"/>
    <w:rsid w:val="00E35C26"/>
    <w:rsid w:val="00E4353A"/>
    <w:rsid w:val="00E840D8"/>
    <w:rsid w:val="00E86619"/>
    <w:rsid w:val="00E90B20"/>
    <w:rsid w:val="00E95975"/>
    <w:rsid w:val="00EC44EA"/>
    <w:rsid w:val="00ED4100"/>
    <w:rsid w:val="00ED71F8"/>
    <w:rsid w:val="00F1550C"/>
    <w:rsid w:val="00F56C02"/>
    <w:rsid w:val="00F66F9F"/>
    <w:rsid w:val="00F7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FE7A0D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7A8D0-9349-44BF-A2AA-3A3659FA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BFB76FAE</Template>
  <TotalTime>259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9</cp:revision>
  <cp:lastPrinted>2019-06-05T13:17:00Z</cp:lastPrinted>
  <dcterms:created xsi:type="dcterms:W3CDTF">2020-10-02T12:05:00Z</dcterms:created>
  <dcterms:modified xsi:type="dcterms:W3CDTF">2020-10-05T13:24:00Z</dcterms:modified>
</cp:coreProperties>
</file>