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BA" w:rsidRDefault="006018BA" w:rsidP="00877378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70EF6F97">
            <wp:extent cx="548640" cy="57719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3" cy="58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8BA" w:rsidRPr="00B73BFE" w:rsidRDefault="006018BA" w:rsidP="00877378">
      <w:pPr>
        <w:spacing w:after="0" w:line="240" w:lineRule="auto"/>
        <w:jc w:val="center"/>
        <w:rPr>
          <w:b/>
          <w:color w:val="8064A2" w:themeColor="accent4"/>
          <w:sz w:val="28"/>
          <w:szCs w:val="28"/>
        </w:rPr>
      </w:pPr>
      <w:r w:rsidRPr="00B73BFE">
        <w:rPr>
          <w:b/>
          <w:color w:val="8064A2" w:themeColor="accent4"/>
          <w:sz w:val="28"/>
          <w:szCs w:val="28"/>
        </w:rPr>
        <w:t>Cirencester Neighbourhood Plan Steering Group</w:t>
      </w:r>
    </w:p>
    <w:p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You are invited to attend a meeting of the Cirencester Neighbourhood Plan Steering Group </w:t>
      </w:r>
    </w:p>
    <w:p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on </w:t>
      </w:r>
      <w:r>
        <w:rPr>
          <w:sz w:val="20"/>
          <w:szCs w:val="20"/>
        </w:rPr>
        <w:t>Tuesday</w:t>
      </w:r>
      <w:r w:rsidRPr="00540250">
        <w:rPr>
          <w:sz w:val="20"/>
          <w:szCs w:val="20"/>
        </w:rPr>
        <w:t xml:space="preserve"> </w:t>
      </w:r>
      <w:r>
        <w:rPr>
          <w:sz w:val="20"/>
          <w:szCs w:val="20"/>
        </w:rPr>
        <w:t>4th</w:t>
      </w:r>
      <w:r w:rsidRPr="00540250">
        <w:rPr>
          <w:sz w:val="20"/>
          <w:szCs w:val="20"/>
        </w:rPr>
        <w:t xml:space="preserve"> </w:t>
      </w:r>
      <w:r w:rsidR="009B57B1">
        <w:rPr>
          <w:sz w:val="20"/>
          <w:szCs w:val="20"/>
        </w:rPr>
        <w:t>August</w:t>
      </w:r>
      <w:r w:rsidRPr="00540250">
        <w:rPr>
          <w:sz w:val="20"/>
          <w:szCs w:val="20"/>
        </w:rPr>
        <w:t xml:space="preserve"> 2020 at 9.</w:t>
      </w:r>
      <w:r>
        <w:rPr>
          <w:sz w:val="20"/>
          <w:szCs w:val="20"/>
        </w:rPr>
        <w:t>0</w:t>
      </w:r>
      <w:r w:rsidRPr="00540250">
        <w:rPr>
          <w:sz w:val="20"/>
          <w:szCs w:val="20"/>
        </w:rPr>
        <w:t>0am via Zoom.</w:t>
      </w:r>
    </w:p>
    <w:p w:rsidR="006018BA" w:rsidRDefault="006018BA" w:rsidP="00877378">
      <w:pPr>
        <w:spacing w:after="0" w:line="240" w:lineRule="auto"/>
        <w:jc w:val="center"/>
        <w:rPr>
          <w:sz w:val="20"/>
          <w:szCs w:val="20"/>
        </w:rPr>
      </w:pPr>
    </w:p>
    <w:p w:rsidR="00897E36" w:rsidRPr="0077047C" w:rsidRDefault="00897E36" w:rsidP="00877378">
      <w:pPr>
        <w:spacing w:after="0" w:line="240" w:lineRule="auto"/>
        <w:jc w:val="center"/>
        <w:rPr>
          <w:sz w:val="20"/>
          <w:szCs w:val="20"/>
        </w:rPr>
      </w:pPr>
    </w:p>
    <w:p w:rsidR="00E4353A" w:rsidRDefault="007E04C6" w:rsidP="00540250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77047C">
        <w:rPr>
          <w:b/>
          <w:sz w:val="20"/>
          <w:szCs w:val="20"/>
          <w:u w:val="single"/>
        </w:rPr>
        <w:t>AGENDA</w:t>
      </w:r>
    </w:p>
    <w:p w:rsidR="00897E36" w:rsidRDefault="00897E36" w:rsidP="00540250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897E36" w:rsidRPr="0077047C" w:rsidRDefault="00897E36" w:rsidP="00540250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1</w:t>
      </w:r>
      <w:r w:rsidR="00877378" w:rsidRPr="0077047C">
        <w:rPr>
          <w:b/>
          <w:sz w:val="20"/>
          <w:szCs w:val="20"/>
        </w:rPr>
        <w:t>.</w:t>
      </w:r>
      <w:r w:rsidR="00877378" w:rsidRPr="0077047C">
        <w:rPr>
          <w:b/>
          <w:sz w:val="20"/>
          <w:szCs w:val="20"/>
        </w:rPr>
        <w:tab/>
      </w:r>
      <w:r w:rsidR="00F66F9F" w:rsidRPr="0077047C">
        <w:rPr>
          <w:b/>
          <w:sz w:val="20"/>
          <w:szCs w:val="20"/>
        </w:rPr>
        <w:t>Apologies</w:t>
      </w:r>
      <w:r w:rsidR="00655023" w:rsidRPr="0077047C">
        <w:rPr>
          <w:b/>
          <w:sz w:val="20"/>
          <w:szCs w:val="20"/>
        </w:rPr>
        <w:t xml:space="preserve"> (9.0</w:t>
      </w:r>
      <w:r w:rsidR="00540250" w:rsidRPr="0077047C">
        <w:rPr>
          <w:b/>
          <w:sz w:val="20"/>
          <w:szCs w:val="20"/>
        </w:rPr>
        <w:t>0am)</w:t>
      </w:r>
    </w:p>
    <w:p w:rsidR="001A357E" w:rsidRPr="0077047C" w:rsidRDefault="001A357E" w:rsidP="005179AE">
      <w:pPr>
        <w:spacing w:after="0" w:line="240" w:lineRule="auto"/>
        <w:ind w:firstLine="720"/>
        <w:rPr>
          <w:sz w:val="20"/>
          <w:szCs w:val="20"/>
        </w:rPr>
      </w:pPr>
      <w:r w:rsidRPr="0077047C">
        <w:rPr>
          <w:sz w:val="20"/>
          <w:szCs w:val="20"/>
        </w:rPr>
        <w:t>To receive and note apologies.</w:t>
      </w:r>
      <w:r w:rsidR="00454CA0" w:rsidRPr="0077047C">
        <w:rPr>
          <w:noProof/>
          <w:sz w:val="20"/>
          <w:szCs w:val="20"/>
          <w:lang w:eastAsia="en-GB"/>
        </w:rPr>
        <w:t xml:space="preserve"> </w:t>
      </w:r>
    </w:p>
    <w:p w:rsidR="005179AE" w:rsidRPr="0077047C" w:rsidRDefault="005179AE" w:rsidP="00383C89">
      <w:pPr>
        <w:spacing w:after="0" w:line="240" w:lineRule="auto"/>
        <w:rPr>
          <w:sz w:val="20"/>
          <w:szCs w:val="20"/>
        </w:rPr>
      </w:pPr>
    </w:p>
    <w:p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2</w:t>
      </w:r>
      <w:r w:rsidR="00B57E16" w:rsidRPr="0077047C">
        <w:rPr>
          <w:b/>
          <w:sz w:val="20"/>
          <w:szCs w:val="20"/>
        </w:rPr>
        <w:t>.</w:t>
      </w:r>
      <w:r w:rsidR="00B57E16" w:rsidRPr="0077047C">
        <w:rPr>
          <w:b/>
          <w:sz w:val="20"/>
          <w:szCs w:val="20"/>
        </w:rPr>
        <w:tab/>
        <w:t>Declarations of Interest</w:t>
      </w:r>
      <w:r w:rsidR="00F66F9F" w:rsidRPr="0077047C">
        <w:rPr>
          <w:b/>
          <w:sz w:val="20"/>
          <w:szCs w:val="20"/>
        </w:rPr>
        <w:t xml:space="preserve"> </w:t>
      </w:r>
      <w:r w:rsidR="00655023" w:rsidRPr="0077047C">
        <w:rPr>
          <w:b/>
          <w:sz w:val="20"/>
          <w:szCs w:val="20"/>
        </w:rPr>
        <w:t>(9.0</w:t>
      </w:r>
      <w:r w:rsidR="00540250" w:rsidRPr="0077047C">
        <w:rPr>
          <w:b/>
          <w:sz w:val="20"/>
          <w:szCs w:val="20"/>
        </w:rPr>
        <w:t>1am)</w:t>
      </w:r>
    </w:p>
    <w:p w:rsidR="001A357E" w:rsidRPr="0077047C" w:rsidRDefault="001A357E" w:rsidP="005179AE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>To receive and note declarations of interest.</w:t>
      </w:r>
    </w:p>
    <w:p w:rsidR="005179AE" w:rsidRPr="0077047C" w:rsidRDefault="005179AE" w:rsidP="005179AE">
      <w:pPr>
        <w:spacing w:after="0" w:line="240" w:lineRule="auto"/>
        <w:rPr>
          <w:sz w:val="20"/>
          <w:szCs w:val="20"/>
        </w:rPr>
      </w:pPr>
    </w:p>
    <w:p w:rsidR="00F66F9F" w:rsidRPr="0077047C" w:rsidRDefault="00E95975" w:rsidP="005179A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>3</w:t>
      </w:r>
      <w:r w:rsidR="001A13FE" w:rsidRPr="0077047C">
        <w:rPr>
          <w:b/>
          <w:sz w:val="20"/>
          <w:szCs w:val="20"/>
        </w:rPr>
        <w:t xml:space="preserve">. </w:t>
      </w:r>
      <w:r w:rsidR="001A13FE" w:rsidRPr="0077047C">
        <w:rPr>
          <w:b/>
          <w:sz w:val="20"/>
          <w:szCs w:val="20"/>
        </w:rPr>
        <w:tab/>
      </w:r>
      <w:r w:rsidR="00B57E16" w:rsidRPr="0077047C">
        <w:rPr>
          <w:b/>
          <w:sz w:val="20"/>
          <w:szCs w:val="20"/>
        </w:rPr>
        <w:t>Minutes of Meeting</w:t>
      </w:r>
      <w:r w:rsidR="00655023" w:rsidRPr="0077047C">
        <w:rPr>
          <w:b/>
          <w:sz w:val="20"/>
          <w:szCs w:val="20"/>
        </w:rPr>
        <w:t xml:space="preserve"> (9.0</w:t>
      </w:r>
      <w:r w:rsidR="00540250" w:rsidRPr="0077047C">
        <w:rPr>
          <w:b/>
          <w:sz w:val="20"/>
          <w:szCs w:val="20"/>
        </w:rPr>
        <w:t>2am)</w:t>
      </w:r>
    </w:p>
    <w:p w:rsidR="00655023" w:rsidRPr="0077047C" w:rsidRDefault="001A357E" w:rsidP="00655023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 xml:space="preserve">To receive and approve as an accurate record the </w:t>
      </w:r>
      <w:r w:rsidR="00E4353A" w:rsidRPr="0077047C">
        <w:rPr>
          <w:sz w:val="20"/>
          <w:szCs w:val="20"/>
        </w:rPr>
        <w:t xml:space="preserve">Minutes of </w:t>
      </w:r>
      <w:r w:rsidRPr="0077047C">
        <w:rPr>
          <w:sz w:val="20"/>
          <w:szCs w:val="20"/>
        </w:rPr>
        <w:t xml:space="preserve">the Steering Group meeting held on </w:t>
      </w:r>
      <w:r w:rsidR="003F5588" w:rsidRPr="0077047C">
        <w:rPr>
          <w:sz w:val="20"/>
          <w:szCs w:val="20"/>
        </w:rPr>
        <w:t>23rd</w:t>
      </w:r>
      <w:r w:rsidR="00E4353A" w:rsidRPr="0077047C">
        <w:rPr>
          <w:sz w:val="20"/>
          <w:szCs w:val="20"/>
        </w:rPr>
        <w:t xml:space="preserve"> </w:t>
      </w:r>
      <w:r w:rsidR="00655023" w:rsidRPr="0077047C">
        <w:rPr>
          <w:sz w:val="20"/>
          <w:szCs w:val="20"/>
        </w:rPr>
        <w:t>June</w:t>
      </w:r>
      <w:r w:rsidR="00E4353A" w:rsidRPr="0077047C">
        <w:rPr>
          <w:sz w:val="20"/>
          <w:szCs w:val="20"/>
        </w:rPr>
        <w:t xml:space="preserve"> </w:t>
      </w:r>
      <w:r w:rsidR="002852F8" w:rsidRPr="0077047C">
        <w:rPr>
          <w:sz w:val="20"/>
          <w:szCs w:val="20"/>
        </w:rPr>
        <w:t>2020</w:t>
      </w:r>
      <w:r w:rsidR="006304A5" w:rsidRPr="0077047C">
        <w:rPr>
          <w:sz w:val="20"/>
          <w:szCs w:val="20"/>
        </w:rPr>
        <w:t xml:space="preserve"> </w:t>
      </w:r>
      <w:r w:rsidR="0028766E" w:rsidRPr="0077047C">
        <w:rPr>
          <w:sz w:val="20"/>
          <w:szCs w:val="20"/>
        </w:rPr>
        <w:t>(</w:t>
      </w:r>
      <w:r w:rsidR="006304A5" w:rsidRPr="0077047C">
        <w:rPr>
          <w:sz w:val="20"/>
          <w:szCs w:val="20"/>
        </w:rPr>
        <w:t xml:space="preserve">as </w:t>
      </w:r>
      <w:r w:rsidR="00B867D3" w:rsidRPr="0077047C">
        <w:rPr>
          <w:sz w:val="20"/>
          <w:szCs w:val="20"/>
        </w:rPr>
        <w:t>attached)</w:t>
      </w:r>
      <w:r w:rsidR="009B57B1">
        <w:rPr>
          <w:sz w:val="20"/>
          <w:szCs w:val="20"/>
        </w:rPr>
        <w:t xml:space="preserve"> and to acknowledge the notes of the </w:t>
      </w:r>
      <w:r w:rsidR="004A25D8">
        <w:rPr>
          <w:sz w:val="20"/>
          <w:szCs w:val="20"/>
        </w:rPr>
        <w:t>inquorate</w:t>
      </w:r>
      <w:r w:rsidR="009B57B1">
        <w:rPr>
          <w:sz w:val="20"/>
          <w:szCs w:val="20"/>
        </w:rPr>
        <w:t xml:space="preserve"> meeting held on the 14</w:t>
      </w:r>
      <w:r w:rsidR="009B57B1" w:rsidRPr="009B57B1">
        <w:rPr>
          <w:sz w:val="20"/>
          <w:szCs w:val="20"/>
          <w:vertAlign w:val="superscript"/>
        </w:rPr>
        <w:t>th</w:t>
      </w:r>
      <w:r w:rsidR="009B57B1">
        <w:rPr>
          <w:sz w:val="20"/>
          <w:szCs w:val="20"/>
        </w:rPr>
        <w:t xml:space="preserve"> July 2020</w:t>
      </w:r>
      <w:r w:rsidR="00F56C02">
        <w:rPr>
          <w:sz w:val="20"/>
          <w:szCs w:val="20"/>
        </w:rPr>
        <w:t xml:space="preserve"> (as attached)</w:t>
      </w:r>
      <w:r w:rsidR="009B57B1">
        <w:rPr>
          <w:sz w:val="20"/>
          <w:szCs w:val="20"/>
        </w:rPr>
        <w:t>.</w:t>
      </w:r>
    </w:p>
    <w:p w:rsidR="003E5401" w:rsidRPr="0077047C" w:rsidRDefault="003E5401" w:rsidP="007E04C6">
      <w:pPr>
        <w:spacing w:after="0" w:line="240" w:lineRule="auto"/>
        <w:rPr>
          <w:sz w:val="20"/>
          <w:szCs w:val="20"/>
        </w:rPr>
      </w:pPr>
    </w:p>
    <w:p w:rsidR="00540250" w:rsidRPr="0077047C" w:rsidRDefault="00086291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54608B" w:rsidRPr="0077047C">
        <w:rPr>
          <w:b/>
          <w:sz w:val="20"/>
          <w:szCs w:val="20"/>
        </w:rPr>
        <w:t>.</w:t>
      </w:r>
      <w:r w:rsidR="0054608B" w:rsidRPr="0077047C">
        <w:rPr>
          <w:b/>
          <w:sz w:val="20"/>
          <w:szCs w:val="20"/>
        </w:rPr>
        <w:tab/>
        <w:t xml:space="preserve">Thematic Groups </w:t>
      </w:r>
      <w:r w:rsidR="00E86619">
        <w:rPr>
          <w:b/>
          <w:sz w:val="20"/>
          <w:szCs w:val="20"/>
        </w:rPr>
        <w:t xml:space="preserve">Plan of Action </w:t>
      </w:r>
      <w:r w:rsidR="00435843">
        <w:rPr>
          <w:b/>
          <w:sz w:val="20"/>
          <w:szCs w:val="20"/>
        </w:rPr>
        <w:t>(9.03</w:t>
      </w:r>
      <w:r w:rsidR="00540250" w:rsidRPr="0077047C">
        <w:rPr>
          <w:b/>
          <w:sz w:val="20"/>
          <w:szCs w:val="20"/>
        </w:rPr>
        <w:t>am)</w:t>
      </w:r>
    </w:p>
    <w:p w:rsidR="00F1550C" w:rsidRDefault="0077047C" w:rsidP="003E5401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 xml:space="preserve">To </w:t>
      </w:r>
      <w:r w:rsidR="00E86619">
        <w:rPr>
          <w:sz w:val="20"/>
          <w:szCs w:val="20"/>
        </w:rPr>
        <w:t xml:space="preserve">discuss and agree plan of Action for August and September in readiness for a report to the TC in October. </w:t>
      </w:r>
    </w:p>
    <w:p w:rsidR="00E86619" w:rsidRPr="00E86619" w:rsidRDefault="00E86619" w:rsidP="00E86619">
      <w:pPr>
        <w:spacing w:after="0" w:line="240" w:lineRule="auto"/>
        <w:rPr>
          <w:b/>
          <w:sz w:val="20"/>
          <w:szCs w:val="20"/>
        </w:rPr>
      </w:pPr>
    </w:p>
    <w:p w:rsidR="00570DC3" w:rsidRDefault="00086291" w:rsidP="00F731F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F1550C" w:rsidRPr="0077047C">
        <w:rPr>
          <w:b/>
          <w:sz w:val="20"/>
          <w:szCs w:val="20"/>
        </w:rPr>
        <w:t>.</w:t>
      </w:r>
      <w:r w:rsidR="00F1550C" w:rsidRPr="0077047C">
        <w:rPr>
          <w:b/>
          <w:sz w:val="20"/>
          <w:szCs w:val="20"/>
        </w:rPr>
        <w:tab/>
      </w:r>
      <w:r w:rsidR="00570DC3">
        <w:rPr>
          <w:b/>
          <w:sz w:val="20"/>
          <w:szCs w:val="20"/>
        </w:rPr>
        <w:t>Social media</w:t>
      </w:r>
      <w:r w:rsidR="004A25D8">
        <w:rPr>
          <w:b/>
          <w:sz w:val="20"/>
          <w:szCs w:val="20"/>
        </w:rPr>
        <w:t xml:space="preserve"> (10:0</w:t>
      </w:r>
      <w:r w:rsidR="00435843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)</w:t>
      </w:r>
    </w:p>
    <w:p w:rsidR="00C65974" w:rsidRDefault="00570DC3" w:rsidP="00C65974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To discuss best use of So</w:t>
      </w:r>
      <w:r w:rsidR="00086291">
        <w:rPr>
          <w:sz w:val="20"/>
          <w:szCs w:val="20"/>
        </w:rPr>
        <w:t xml:space="preserve">cial Media to </w:t>
      </w:r>
      <w:r w:rsidR="00C65974">
        <w:rPr>
          <w:sz w:val="20"/>
          <w:szCs w:val="20"/>
        </w:rPr>
        <w:t xml:space="preserve">keep informed of local and national planning related issues, to </w:t>
      </w:r>
    </w:p>
    <w:p w:rsidR="00086291" w:rsidRDefault="00086291" w:rsidP="00C65974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engage and to raise the profile of the NP process</w:t>
      </w:r>
      <w:r w:rsidR="00C65974">
        <w:rPr>
          <w:sz w:val="20"/>
          <w:szCs w:val="20"/>
        </w:rPr>
        <w:t xml:space="preserve">. </w:t>
      </w:r>
    </w:p>
    <w:p w:rsidR="00086291" w:rsidRDefault="00086291" w:rsidP="00086291">
      <w:pPr>
        <w:spacing w:after="0" w:line="240" w:lineRule="auto"/>
        <w:rPr>
          <w:sz w:val="20"/>
          <w:szCs w:val="20"/>
        </w:rPr>
      </w:pPr>
    </w:p>
    <w:p w:rsidR="00F731F7" w:rsidRPr="00086291" w:rsidRDefault="00086291" w:rsidP="00086291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6.</w:t>
      </w:r>
      <w:r>
        <w:rPr>
          <w:b/>
          <w:sz w:val="20"/>
          <w:szCs w:val="20"/>
        </w:rPr>
        <w:tab/>
      </w:r>
      <w:r w:rsidR="00F731F7" w:rsidRPr="0077047C">
        <w:rPr>
          <w:b/>
          <w:sz w:val="20"/>
          <w:szCs w:val="20"/>
        </w:rPr>
        <w:t>Steering Group Terms of Reference</w:t>
      </w:r>
      <w:r>
        <w:rPr>
          <w:b/>
          <w:sz w:val="20"/>
          <w:szCs w:val="20"/>
        </w:rPr>
        <w:t xml:space="preserve"> (</w:t>
      </w:r>
      <w:r w:rsidR="00435843">
        <w:rPr>
          <w:b/>
          <w:sz w:val="20"/>
          <w:szCs w:val="20"/>
        </w:rPr>
        <w:t>10:08</w:t>
      </w:r>
      <w:r w:rsidR="00897E36">
        <w:rPr>
          <w:b/>
          <w:sz w:val="20"/>
          <w:szCs w:val="20"/>
        </w:rPr>
        <w:t>am</w:t>
      </w:r>
      <w:r w:rsidR="00F731F7" w:rsidRPr="0077047C">
        <w:rPr>
          <w:b/>
          <w:sz w:val="20"/>
          <w:szCs w:val="20"/>
        </w:rPr>
        <w:t>)</w:t>
      </w:r>
    </w:p>
    <w:p w:rsidR="00F731F7" w:rsidRPr="0077047C" w:rsidRDefault="00F731F7" w:rsidP="0077047C">
      <w:pPr>
        <w:spacing w:after="0" w:line="240" w:lineRule="auto"/>
        <w:rPr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sz w:val="20"/>
          <w:szCs w:val="20"/>
        </w:rPr>
        <w:t>To scope a revi</w:t>
      </w:r>
      <w:r w:rsidR="0077047C" w:rsidRPr="0077047C">
        <w:rPr>
          <w:sz w:val="20"/>
          <w:szCs w:val="20"/>
        </w:rPr>
        <w:t xml:space="preserve">ew of the terms of reference </w:t>
      </w:r>
      <w:r w:rsidRPr="0077047C">
        <w:rPr>
          <w:sz w:val="20"/>
          <w:szCs w:val="20"/>
        </w:rPr>
        <w:t>ensur</w:t>
      </w:r>
      <w:r w:rsidR="0077047C" w:rsidRPr="0077047C">
        <w:rPr>
          <w:sz w:val="20"/>
          <w:szCs w:val="20"/>
        </w:rPr>
        <w:t xml:space="preserve">ing they are fit for purpose in moving forward, </w:t>
      </w:r>
      <w:r w:rsidRPr="0077047C">
        <w:rPr>
          <w:sz w:val="20"/>
          <w:szCs w:val="20"/>
        </w:rPr>
        <w:t xml:space="preserve">for </w:t>
      </w:r>
      <w:r w:rsidR="0077047C" w:rsidRPr="0077047C">
        <w:rPr>
          <w:sz w:val="20"/>
          <w:szCs w:val="20"/>
        </w:rPr>
        <w:tab/>
      </w:r>
      <w:r w:rsidRPr="0077047C">
        <w:rPr>
          <w:sz w:val="20"/>
          <w:szCs w:val="20"/>
        </w:rPr>
        <w:t>recommendation t</w:t>
      </w:r>
      <w:r w:rsidR="00F56C02">
        <w:rPr>
          <w:sz w:val="20"/>
          <w:szCs w:val="20"/>
        </w:rPr>
        <w:t>o the Town Council in September (as attached).</w:t>
      </w:r>
    </w:p>
    <w:p w:rsidR="003E5401" w:rsidRPr="0077047C" w:rsidRDefault="002D2A0E" w:rsidP="002D2A0E">
      <w:pPr>
        <w:spacing w:after="0" w:line="240" w:lineRule="auto"/>
        <w:rPr>
          <w:b/>
          <w:sz w:val="20"/>
          <w:szCs w:val="20"/>
        </w:rPr>
      </w:pPr>
      <w:r w:rsidRPr="0077047C">
        <w:rPr>
          <w:b/>
          <w:sz w:val="20"/>
          <w:szCs w:val="20"/>
        </w:rPr>
        <w:tab/>
      </w:r>
      <w:r w:rsidRPr="0077047C">
        <w:rPr>
          <w:b/>
          <w:sz w:val="20"/>
          <w:szCs w:val="20"/>
        </w:rPr>
        <w:tab/>
      </w:r>
    </w:p>
    <w:p w:rsidR="002B3300" w:rsidRPr="0077047C" w:rsidRDefault="00086291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3E5401" w:rsidRPr="0077047C">
        <w:rPr>
          <w:b/>
          <w:sz w:val="20"/>
          <w:szCs w:val="20"/>
        </w:rPr>
        <w:t>.</w:t>
      </w:r>
      <w:r w:rsidR="003E5401" w:rsidRPr="0077047C">
        <w:rPr>
          <w:b/>
          <w:sz w:val="20"/>
          <w:szCs w:val="20"/>
        </w:rPr>
        <w:tab/>
        <w:t>CDC Update on the Local Plan Review an</w:t>
      </w:r>
      <w:r w:rsidR="0077047C" w:rsidRPr="0077047C">
        <w:rPr>
          <w:b/>
          <w:sz w:val="20"/>
          <w:szCs w:val="20"/>
        </w:rPr>
        <w:t>d C</w:t>
      </w:r>
      <w:r w:rsidR="00435843">
        <w:rPr>
          <w:b/>
          <w:sz w:val="20"/>
          <w:szCs w:val="20"/>
        </w:rPr>
        <w:t>irencester Town Centre (10:20</w:t>
      </w:r>
      <w:r w:rsidR="002D2A0E" w:rsidRPr="0077047C">
        <w:rPr>
          <w:b/>
          <w:sz w:val="20"/>
          <w:szCs w:val="20"/>
        </w:rPr>
        <w:t>am)</w:t>
      </w:r>
    </w:p>
    <w:p w:rsidR="0081172E" w:rsidRPr="0077047C" w:rsidRDefault="0077047C" w:rsidP="00E95975">
      <w:pPr>
        <w:spacing w:after="0" w:line="240" w:lineRule="auto"/>
        <w:rPr>
          <w:sz w:val="20"/>
          <w:szCs w:val="20"/>
        </w:rPr>
      </w:pPr>
      <w:r w:rsidRPr="0077047C">
        <w:rPr>
          <w:sz w:val="20"/>
          <w:szCs w:val="20"/>
        </w:rPr>
        <w:tab/>
        <w:t xml:space="preserve">To receive an update from representatives of CDC on the Local Plan review and progress on preparing a town </w:t>
      </w:r>
      <w:r>
        <w:rPr>
          <w:sz w:val="20"/>
          <w:szCs w:val="20"/>
        </w:rPr>
        <w:tab/>
      </w:r>
      <w:r w:rsidRPr="0077047C">
        <w:rPr>
          <w:sz w:val="20"/>
          <w:szCs w:val="20"/>
        </w:rPr>
        <w:t>centre masterplan.</w:t>
      </w:r>
    </w:p>
    <w:p w:rsidR="0077047C" w:rsidRPr="0077047C" w:rsidRDefault="0077047C" w:rsidP="00E95975">
      <w:pPr>
        <w:spacing w:after="0" w:line="240" w:lineRule="auto"/>
        <w:rPr>
          <w:sz w:val="20"/>
          <w:szCs w:val="20"/>
        </w:rPr>
      </w:pPr>
    </w:p>
    <w:p w:rsidR="00F66F9F" w:rsidRPr="0077047C" w:rsidRDefault="00897E36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2B3300" w:rsidRPr="0077047C">
        <w:rPr>
          <w:b/>
          <w:sz w:val="20"/>
          <w:szCs w:val="20"/>
        </w:rPr>
        <w:t>.</w:t>
      </w:r>
      <w:r w:rsidR="002B3300" w:rsidRPr="0077047C">
        <w:rPr>
          <w:b/>
          <w:sz w:val="20"/>
          <w:szCs w:val="20"/>
        </w:rPr>
        <w:tab/>
      </w:r>
      <w:r w:rsidR="00E95975" w:rsidRPr="0077047C">
        <w:rPr>
          <w:b/>
          <w:sz w:val="20"/>
          <w:szCs w:val="20"/>
        </w:rPr>
        <w:t>Announcements</w:t>
      </w:r>
      <w:r w:rsidR="00435843">
        <w:rPr>
          <w:b/>
          <w:sz w:val="20"/>
          <w:szCs w:val="20"/>
        </w:rPr>
        <w:t xml:space="preserve"> (10.21</w:t>
      </w:r>
      <w:r w:rsidR="00540250" w:rsidRPr="0077047C">
        <w:rPr>
          <w:b/>
          <w:sz w:val="20"/>
          <w:szCs w:val="20"/>
        </w:rPr>
        <w:t>am)</w:t>
      </w:r>
    </w:p>
    <w:p w:rsidR="007F300A" w:rsidRPr="0077047C" w:rsidRDefault="00E95975" w:rsidP="002852F8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>To receive announcements from the Chair and to consider if there are any matters which need to be included for discussion at the next meeting.</w:t>
      </w:r>
    </w:p>
    <w:p w:rsidR="002852F8" w:rsidRPr="0077047C" w:rsidRDefault="002852F8" w:rsidP="005749CF">
      <w:pPr>
        <w:spacing w:after="0" w:line="240" w:lineRule="auto"/>
        <w:rPr>
          <w:sz w:val="20"/>
          <w:szCs w:val="20"/>
        </w:rPr>
      </w:pPr>
    </w:p>
    <w:p w:rsidR="004A25D8" w:rsidRDefault="00897E36" w:rsidP="00E35C2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1E60F8" w:rsidRPr="0077047C">
        <w:rPr>
          <w:b/>
          <w:sz w:val="20"/>
          <w:szCs w:val="20"/>
        </w:rPr>
        <w:t>.</w:t>
      </w:r>
      <w:r w:rsidR="000B3B99" w:rsidRPr="0077047C">
        <w:rPr>
          <w:b/>
          <w:sz w:val="20"/>
          <w:szCs w:val="20"/>
        </w:rPr>
        <w:tab/>
      </w:r>
      <w:r w:rsidR="004A25D8">
        <w:rPr>
          <w:b/>
          <w:sz w:val="20"/>
          <w:szCs w:val="20"/>
        </w:rPr>
        <w:t>NP Workshop</w:t>
      </w:r>
      <w:r w:rsidR="0063532A">
        <w:rPr>
          <w:b/>
          <w:sz w:val="20"/>
          <w:szCs w:val="20"/>
        </w:rPr>
        <w:t xml:space="preserve"> (10</w:t>
      </w:r>
      <w:r w:rsidR="00435843">
        <w:rPr>
          <w:b/>
          <w:sz w:val="20"/>
          <w:szCs w:val="20"/>
        </w:rPr>
        <w:t>:22</w:t>
      </w:r>
      <w:r w:rsidR="004A25D8">
        <w:rPr>
          <w:b/>
          <w:sz w:val="20"/>
          <w:szCs w:val="20"/>
        </w:rPr>
        <w:t>am)</w:t>
      </w:r>
    </w:p>
    <w:p w:rsidR="007471B7" w:rsidRDefault="00C65974" w:rsidP="00E35C26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To discuss plans for </w:t>
      </w:r>
      <w:r w:rsidR="0063532A">
        <w:rPr>
          <w:sz w:val="20"/>
          <w:szCs w:val="20"/>
        </w:rPr>
        <w:t>the</w:t>
      </w:r>
      <w:r w:rsidR="007471B7">
        <w:rPr>
          <w:sz w:val="20"/>
          <w:szCs w:val="20"/>
        </w:rPr>
        <w:t xml:space="preserve"> </w:t>
      </w:r>
      <w:r w:rsidR="0063532A">
        <w:rPr>
          <w:sz w:val="20"/>
          <w:szCs w:val="20"/>
        </w:rPr>
        <w:t>workshop session on</w:t>
      </w:r>
      <w:r>
        <w:rPr>
          <w:sz w:val="20"/>
          <w:szCs w:val="20"/>
        </w:rPr>
        <w:t xml:space="preserve"> 25</w:t>
      </w:r>
      <w:r w:rsidRPr="00C65974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August and</w:t>
      </w:r>
      <w:bookmarkStart w:id="0" w:name="_GoBack"/>
      <w:bookmarkEnd w:id="0"/>
      <w:r>
        <w:rPr>
          <w:sz w:val="20"/>
          <w:szCs w:val="20"/>
        </w:rPr>
        <w:t xml:space="preserve"> </w:t>
      </w:r>
      <w:r w:rsidR="008F145E">
        <w:rPr>
          <w:sz w:val="20"/>
          <w:szCs w:val="20"/>
        </w:rPr>
        <w:t>a proposed session with Adam Starkey.</w:t>
      </w:r>
    </w:p>
    <w:p w:rsidR="008F145E" w:rsidRPr="00C65974" w:rsidRDefault="008F145E" w:rsidP="00E35C26">
      <w:pPr>
        <w:spacing w:after="0" w:line="240" w:lineRule="auto"/>
        <w:rPr>
          <w:sz w:val="20"/>
          <w:szCs w:val="20"/>
        </w:rPr>
      </w:pPr>
    </w:p>
    <w:p w:rsidR="00C729F1" w:rsidRPr="0077047C" w:rsidRDefault="004A25D8" w:rsidP="00E35C2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10.</w:t>
      </w:r>
      <w:r>
        <w:rPr>
          <w:b/>
          <w:sz w:val="20"/>
          <w:szCs w:val="20"/>
        </w:rPr>
        <w:tab/>
      </w:r>
      <w:r w:rsidR="00540250" w:rsidRPr="0077047C">
        <w:rPr>
          <w:b/>
          <w:sz w:val="20"/>
          <w:szCs w:val="20"/>
        </w:rPr>
        <w:t>Date and T</w:t>
      </w:r>
      <w:r w:rsidR="00E95975" w:rsidRPr="0077047C">
        <w:rPr>
          <w:b/>
          <w:sz w:val="20"/>
          <w:szCs w:val="20"/>
        </w:rPr>
        <w:t xml:space="preserve">ime of Future Meetings </w:t>
      </w:r>
      <w:r w:rsidR="00C65974">
        <w:rPr>
          <w:b/>
          <w:sz w:val="20"/>
          <w:szCs w:val="20"/>
        </w:rPr>
        <w:t>(10</w:t>
      </w:r>
      <w:r w:rsidR="00435843">
        <w:rPr>
          <w:b/>
          <w:sz w:val="20"/>
          <w:szCs w:val="20"/>
        </w:rPr>
        <w:t>:35</w:t>
      </w:r>
      <w:r w:rsidR="00540250" w:rsidRPr="0077047C">
        <w:rPr>
          <w:b/>
          <w:sz w:val="20"/>
          <w:szCs w:val="20"/>
        </w:rPr>
        <w:t>am)</w:t>
      </w:r>
    </w:p>
    <w:p w:rsidR="003E5401" w:rsidRDefault="003E5401" w:rsidP="00540250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>Tuesday 25</w:t>
      </w:r>
      <w:r w:rsidRPr="0077047C">
        <w:rPr>
          <w:sz w:val="20"/>
          <w:szCs w:val="20"/>
          <w:vertAlign w:val="superscript"/>
        </w:rPr>
        <w:t>th</w:t>
      </w:r>
      <w:r w:rsidRPr="0077047C">
        <w:rPr>
          <w:sz w:val="20"/>
          <w:szCs w:val="20"/>
        </w:rPr>
        <w:t xml:space="preserve"> August 9am</w:t>
      </w:r>
      <w:r w:rsidR="004A25D8">
        <w:rPr>
          <w:sz w:val="20"/>
          <w:szCs w:val="20"/>
        </w:rPr>
        <w:t xml:space="preserve"> – workshop session</w:t>
      </w:r>
    </w:p>
    <w:p w:rsidR="0077047C" w:rsidRDefault="0077047C" w:rsidP="00540250">
      <w:pPr>
        <w:spacing w:after="0" w:line="240" w:lineRule="auto"/>
        <w:ind w:left="720"/>
        <w:rPr>
          <w:sz w:val="20"/>
          <w:szCs w:val="20"/>
        </w:rPr>
      </w:pPr>
      <w:r w:rsidRPr="0077047C">
        <w:rPr>
          <w:sz w:val="20"/>
          <w:szCs w:val="20"/>
        </w:rPr>
        <w:t>Tuesday 15</w:t>
      </w:r>
      <w:r w:rsidRPr="0077047C">
        <w:rPr>
          <w:sz w:val="20"/>
          <w:szCs w:val="20"/>
          <w:vertAlign w:val="superscript"/>
        </w:rPr>
        <w:t>th</w:t>
      </w:r>
      <w:r w:rsidRPr="0077047C">
        <w:rPr>
          <w:sz w:val="20"/>
          <w:szCs w:val="20"/>
        </w:rPr>
        <w:t xml:space="preserve"> September 9am</w:t>
      </w:r>
    </w:p>
    <w:p w:rsidR="00897E36" w:rsidRDefault="00897E36" w:rsidP="00540250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Tuesday 6</w:t>
      </w:r>
      <w:r w:rsidRPr="00897E36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October 9am</w:t>
      </w:r>
    </w:p>
    <w:p w:rsidR="00897E36" w:rsidRDefault="00897E36" w:rsidP="00540250">
      <w:pPr>
        <w:spacing w:after="0" w:line="240" w:lineRule="auto"/>
        <w:ind w:left="720"/>
        <w:rPr>
          <w:sz w:val="20"/>
          <w:szCs w:val="20"/>
        </w:rPr>
      </w:pPr>
    </w:p>
    <w:p w:rsidR="00897E36" w:rsidRDefault="00897E36" w:rsidP="00540250">
      <w:pPr>
        <w:spacing w:after="0" w:line="240" w:lineRule="auto"/>
        <w:ind w:left="720"/>
        <w:rPr>
          <w:sz w:val="20"/>
          <w:szCs w:val="20"/>
        </w:rPr>
      </w:pPr>
    </w:p>
    <w:p w:rsidR="00897E36" w:rsidRDefault="00897E36" w:rsidP="0063532A">
      <w:pPr>
        <w:spacing w:after="0" w:line="240" w:lineRule="auto"/>
        <w:rPr>
          <w:sz w:val="20"/>
          <w:szCs w:val="20"/>
        </w:rPr>
      </w:pPr>
    </w:p>
    <w:p w:rsidR="00DC3DDF" w:rsidRDefault="00F66F9F" w:rsidP="0077047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53377" cy="67081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221" cy="67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C02" w:rsidRDefault="00F56C02" w:rsidP="00A064ED">
      <w:pPr>
        <w:spacing w:after="0" w:line="240" w:lineRule="auto"/>
      </w:pPr>
      <w:r>
        <w:separator/>
      </w:r>
    </w:p>
  </w:endnote>
  <w:endnote w:type="continuationSeparator" w:id="0">
    <w:p w:rsidR="00F56C02" w:rsidRDefault="00F56C02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C02" w:rsidRDefault="00F56C02" w:rsidP="00A064ED">
      <w:pPr>
        <w:spacing w:after="0" w:line="240" w:lineRule="auto"/>
      </w:pPr>
      <w:r>
        <w:separator/>
      </w:r>
    </w:p>
  </w:footnote>
  <w:footnote w:type="continuationSeparator" w:id="0">
    <w:p w:rsidR="00F56C02" w:rsidRDefault="00F56C02" w:rsidP="00A0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30CFF"/>
    <w:rsid w:val="000770F4"/>
    <w:rsid w:val="00086291"/>
    <w:rsid w:val="000A2C3E"/>
    <w:rsid w:val="000B3B99"/>
    <w:rsid w:val="0011759A"/>
    <w:rsid w:val="001A13FE"/>
    <w:rsid w:val="001A357E"/>
    <w:rsid w:val="001A4DB6"/>
    <w:rsid w:val="001E60F8"/>
    <w:rsid w:val="0020527A"/>
    <w:rsid w:val="00216286"/>
    <w:rsid w:val="002622A3"/>
    <w:rsid w:val="002852F8"/>
    <w:rsid w:val="0028674C"/>
    <w:rsid w:val="0028766E"/>
    <w:rsid w:val="002B3300"/>
    <w:rsid w:val="002D2A0E"/>
    <w:rsid w:val="002F6AB4"/>
    <w:rsid w:val="00356D16"/>
    <w:rsid w:val="00361A23"/>
    <w:rsid w:val="00383C89"/>
    <w:rsid w:val="003E5401"/>
    <w:rsid w:val="003E6944"/>
    <w:rsid w:val="003F5588"/>
    <w:rsid w:val="00435843"/>
    <w:rsid w:val="00436DA9"/>
    <w:rsid w:val="00437DB3"/>
    <w:rsid w:val="00454CA0"/>
    <w:rsid w:val="004A25D8"/>
    <w:rsid w:val="004A63D1"/>
    <w:rsid w:val="004B6786"/>
    <w:rsid w:val="005179AE"/>
    <w:rsid w:val="00540250"/>
    <w:rsid w:val="0054608B"/>
    <w:rsid w:val="00570DC3"/>
    <w:rsid w:val="005749CF"/>
    <w:rsid w:val="005D6CCE"/>
    <w:rsid w:val="006018BA"/>
    <w:rsid w:val="006304A5"/>
    <w:rsid w:val="0063532A"/>
    <w:rsid w:val="00655023"/>
    <w:rsid w:val="006A1065"/>
    <w:rsid w:val="006B6A4A"/>
    <w:rsid w:val="00712ED8"/>
    <w:rsid w:val="0072726B"/>
    <w:rsid w:val="007471B7"/>
    <w:rsid w:val="00765A7C"/>
    <w:rsid w:val="0077047C"/>
    <w:rsid w:val="007A2A72"/>
    <w:rsid w:val="007E04C6"/>
    <w:rsid w:val="007F300A"/>
    <w:rsid w:val="007F62E2"/>
    <w:rsid w:val="0081172E"/>
    <w:rsid w:val="0081480B"/>
    <w:rsid w:val="00877378"/>
    <w:rsid w:val="00897E36"/>
    <w:rsid w:val="008B1148"/>
    <w:rsid w:val="008B1991"/>
    <w:rsid w:val="008F145E"/>
    <w:rsid w:val="00926C93"/>
    <w:rsid w:val="009B57B1"/>
    <w:rsid w:val="00A064ED"/>
    <w:rsid w:val="00AF5F5D"/>
    <w:rsid w:val="00B145BA"/>
    <w:rsid w:val="00B42BD1"/>
    <w:rsid w:val="00B57E16"/>
    <w:rsid w:val="00B64D60"/>
    <w:rsid w:val="00B73BFE"/>
    <w:rsid w:val="00B8173A"/>
    <w:rsid w:val="00B867D3"/>
    <w:rsid w:val="00B9407C"/>
    <w:rsid w:val="00BB7004"/>
    <w:rsid w:val="00BC1CC1"/>
    <w:rsid w:val="00BC3837"/>
    <w:rsid w:val="00C531B5"/>
    <w:rsid w:val="00C65974"/>
    <w:rsid w:val="00C729F1"/>
    <w:rsid w:val="00C761E8"/>
    <w:rsid w:val="00C93F53"/>
    <w:rsid w:val="00CD55FC"/>
    <w:rsid w:val="00D86707"/>
    <w:rsid w:val="00D87F10"/>
    <w:rsid w:val="00D95137"/>
    <w:rsid w:val="00DC2B70"/>
    <w:rsid w:val="00DC3DDF"/>
    <w:rsid w:val="00DE63BD"/>
    <w:rsid w:val="00E35C26"/>
    <w:rsid w:val="00E4353A"/>
    <w:rsid w:val="00E840D8"/>
    <w:rsid w:val="00E86619"/>
    <w:rsid w:val="00E90B20"/>
    <w:rsid w:val="00E95975"/>
    <w:rsid w:val="00EC44EA"/>
    <w:rsid w:val="00F1550C"/>
    <w:rsid w:val="00F56C02"/>
    <w:rsid w:val="00F66F9F"/>
    <w:rsid w:val="00F7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1EA922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A062E-48FE-49EF-98FE-71F86F632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E9CD257E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2</cp:revision>
  <cp:lastPrinted>2019-06-05T13:17:00Z</cp:lastPrinted>
  <dcterms:created xsi:type="dcterms:W3CDTF">2020-07-30T12:35:00Z</dcterms:created>
  <dcterms:modified xsi:type="dcterms:W3CDTF">2020-07-30T12:35:00Z</dcterms:modified>
</cp:coreProperties>
</file>