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FC" w:rsidRDefault="00CD55FC" w:rsidP="00015F6C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>
            <wp:extent cx="819150" cy="9174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TC_full colour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853" cy="94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F6C" w:rsidRDefault="00F66F9F" w:rsidP="00015F6C">
      <w:pPr>
        <w:jc w:val="center"/>
        <w:rPr>
          <w:b/>
        </w:rPr>
      </w:pPr>
      <w:r w:rsidRPr="00F66F9F">
        <w:rPr>
          <w:b/>
        </w:rPr>
        <w:t>Cirencester Neighbourhood Plan Steering Group</w:t>
      </w:r>
    </w:p>
    <w:p w:rsidR="00877378" w:rsidRDefault="00F66F9F" w:rsidP="00877378">
      <w:pPr>
        <w:spacing w:after="0" w:line="240" w:lineRule="auto"/>
        <w:jc w:val="center"/>
      </w:pPr>
      <w:r>
        <w:t xml:space="preserve">You are invited to attend a meeting of the </w:t>
      </w:r>
      <w:r w:rsidRPr="00F66F9F">
        <w:t>Cirencester Neighbourhood Plan Steering Group</w:t>
      </w:r>
      <w:r>
        <w:t xml:space="preserve"> </w:t>
      </w:r>
    </w:p>
    <w:p w:rsidR="007E04C6" w:rsidRDefault="00F66F9F" w:rsidP="00877378">
      <w:pPr>
        <w:spacing w:after="0" w:line="240" w:lineRule="auto"/>
        <w:jc w:val="center"/>
      </w:pPr>
      <w:r>
        <w:t xml:space="preserve">on </w:t>
      </w:r>
      <w:r w:rsidR="00877378">
        <w:t>Friday 22</w:t>
      </w:r>
      <w:r w:rsidR="00877378" w:rsidRPr="00877378">
        <w:rPr>
          <w:vertAlign w:val="superscript"/>
        </w:rPr>
        <w:t>nd</w:t>
      </w:r>
      <w:r w:rsidR="00877378">
        <w:t xml:space="preserve"> May 2020</w:t>
      </w:r>
      <w:r w:rsidR="005179AE">
        <w:t xml:space="preserve"> </w:t>
      </w:r>
      <w:r w:rsidR="004A63D1">
        <w:t xml:space="preserve">at </w:t>
      </w:r>
      <w:r w:rsidR="008B1991">
        <w:t>9.</w:t>
      </w:r>
      <w:r w:rsidR="00877378">
        <w:t>0</w:t>
      </w:r>
      <w:r w:rsidR="0028766E">
        <w:t>0a</w:t>
      </w:r>
      <w:r w:rsidR="00B867D3">
        <w:t>m</w:t>
      </w:r>
      <w:r w:rsidR="005179AE">
        <w:t xml:space="preserve"> </w:t>
      </w:r>
      <w:r w:rsidR="00877378">
        <w:t>by Zoom</w:t>
      </w:r>
      <w:r w:rsidR="007E04C6">
        <w:t>.</w:t>
      </w:r>
    </w:p>
    <w:p w:rsidR="00877378" w:rsidRDefault="00877378" w:rsidP="00877378">
      <w:pPr>
        <w:spacing w:after="0" w:line="240" w:lineRule="auto"/>
        <w:jc w:val="center"/>
      </w:pPr>
    </w:p>
    <w:p w:rsidR="003E6944" w:rsidRDefault="007E04C6" w:rsidP="007E04C6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877378" w:rsidRPr="003E6944" w:rsidRDefault="00877378" w:rsidP="007E04C6">
      <w:pPr>
        <w:spacing w:after="0" w:line="240" w:lineRule="auto"/>
        <w:jc w:val="center"/>
        <w:rPr>
          <w:b/>
          <w:u w:val="single"/>
        </w:rPr>
      </w:pPr>
    </w:p>
    <w:p w:rsidR="00877378" w:rsidRDefault="00F66F9F" w:rsidP="005179AE">
      <w:pPr>
        <w:spacing w:after="0" w:line="240" w:lineRule="auto"/>
        <w:rPr>
          <w:b/>
        </w:rPr>
      </w:pPr>
      <w:r w:rsidRPr="001A357E">
        <w:rPr>
          <w:b/>
        </w:rPr>
        <w:t>1.</w:t>
      </w:r>
      <w:r w:rsidRPr="001A357E">
        <w:rPr>
          <w:b/>
        </w:rPr>
        <w:tab/>
      </w:r>
      <w:r w:rsidR="00877378">
        <w:rPr>
          <w:b/>
        </w:rPr>
        <w:t>Appointment of an Independent Chair 2020-21</w:t>
      </w:r>
    </w:p>
    <w:p w:rsidR="00877378" w:rsidRDefault="00877378" w:rsidP="00877378">
      <w:pPr>
        <w:spacing w:after="0" w:line="240" w:lineRule="auto"/>
        <w:ind w:left="720"/>
      </w:pPr>
      <w:r w:rsidRPr="00877378">
        <w:t xml:space="preserve">To appoint an independent Chair to serve </w:t>
      </w:r>
      <w:r w:rsidR="00E4353A">
        <w:t xml:space="preserve">the Steering Group </w:t>
      </w:r>
      <w:r w:rsidRPr="00877378">
        <w:t>up to May 2021.</w:t>
      </w:r>
      <w:r>
        <w:t xml:space="preserve"> </w:t>
      </w:r>
    </w:p>
    <w:p w:rsidR="00877378" w:rsidRDefault="00877378" w:rsidP="00877378">
      <w:pPr>
        <w:spacing w:after="0" w:line="240" w:lineRule="auto"/>
        <w:ind w:left="720"/>
      </w:pPr>
    </w:p>
    <w:p w:rsidR="00E4353A" w:rsidRDefault="00877378" w:rsidP="00877378">
      <w:pPr>
        <w:spacing w:after="0" w:line="240" w:lineRule="auto"/>
        <w:ind w:left="720"/>
      </w:pPr>
      <w:r>
        <w:t>Please note that the current Chair, Tristan Wilkinson, is willing to continue. If any of the other community representatives on the Steering Group wo</w:t>
      </w:r>
      <w:bookmarkStart w:id="0" w:name="_GoBack"/>
      <w:bookmarkEnd w:id="0"/>
      <w:r>
        <w:t xml:space="preserve">uld like to express an interest please could they e-mail the CEO at </w:t>
      </w:r>
      <w:hyperlink r:id="rId9" w:history="1">
        <w:r w:rsidRPr="002C4B7A">
          <w:rPr>
            <w:rStyle w:val="Hyperlink"/>
          </w:rPr>
          <w:t>andrew@cirencester.gov.uk</w:t>
        </w:r>
      </w:hyperlink>
      <w:r>
        <w:t xml:space="preserve"> in advance. </w:t>
      </w:r>
    </w:p>
    <w:p w:rsidR="00E4353A" w:rsidRDefault="00E4353A" w:rsidP="00877378">
      <w:pPr>
        <w:spacing w:after="0" w:line="240" w:lineRule="auto"/>
        <w:ind w:left="720"/>
      </w:pPr>
    </w:p>
    <w:p w:rsidR="00877378" w:rsidRPr="00877378" w:rsidRDefault="00877378" w:rsidP="00877378">
      <w:pPr>
        <w:spacing w:after="0" w:line="240" w:lineRule="auto"/>
        <w:ind w:left="720"/>
      </w:pPr>
      <w:r>
        <w:t>Before the Steering Group votes on the appointment</w:t>
      </w:r>
      <w:r w:rsidR="00E4353A">
        <w:t>,</w:t>
      </w:r>
      <w:r>
        <w:t xml:space="preserve"> expressions of interest will need to be formally proposed and seconded at the meeting.</w:t>
      </w:r>
    </w:p>
    <w:p w:rsidR="00877378" w:rsidRDefault="00877378" w:rsidP="005179AE">
      <w:pPr>
        <w:spacing w:after="0" w:line="240" w:lineRule="auto"/>
        <w:rPr>
          <w:b/>
        </w:rPr>
      </w:pPr>
    </w:p>
    <w:p w:rsidR="00E4353A" w:rsidRPr="00E4353A" w:rsidRDefault="00877378" w:rsidP="00E4353A">
      <w:pPr>
        <w:spacing w:after="0" w:line="240" w:lineRule="auto"/>
        <w:ind w:left="720"/>
      </w:pPr>
      <w:r w:rsidRPr="00E4353A">
        <w:t xml:space="preserve">The appointment of a Chair </w:t>
      </w:r>
      <w:r w:rsidR="00E4353A" w:rsidRPr="00E4353A">
        <w:t>is made at the beginning of each municipal year in accordance with the Town Council’s Standing Orders.</w:t>
      </w:r>
    </w:p>
    <w:p w:rsidR="00E4353A" w:rsidRDefault="00E4353A" w:rsidP="005179AE">
      <w:pPr>
        <w:spacing w:after="0" w:line="240" w:lineRule="auto"/>
        <w:rPr>
          <w:b/>
        </w:rPr>
      </w:pPr>
    </w:p>
    <w:p w:rsidR="00F66F9F" w:rsidRDefault="00877378" w:rsidP="005179AE">
      <w:pPr>
        <w:spacing w:after="0" w:line="240" w:lineRule="auto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F66F9F" w:rsidRPr="001A357E">
        <w:rPr>
          <w:b/>
        </w:rPr>
        <w:t>Apologies</w:t>
      </w:r>
    </w:p>
    <w:p w:rsidR="001A357E" w:rsidRDefault="001A357E" w:rsidP="005179AE">
      <w:pPr>
        <w:spacing w:after="0" w:line="240" w:lineRule="auto"/>
        <w:ind w:firstLine="720"/>
      </w:pPr>
      <w:r w:rsidRPr="001A357E">
        <w:t>To receive and note apologies.</w:t>
      </w:r>
      <w:r w:rsidR="00454CA0" w:rsidRPr="00454CA0">
        <w:rPr>
          <w:noProof/>
          <w:lang w:eastAsia="en-GB"/>
        </w:rPr>
        <w:t xml:space="preserve"> </w:t>
      </w:r>
    </w:p>
    <w:p w:rsidR="005179AE" w:rsidRPr="001A357E" w:rsidRDefault="005179AE" w:rsidP="00383C89">
      <w:pPr>
        <w:spacing w:after="0" w:line="240" w:lineRule="auto"/>
      </w:pPr>
    </w:p>
    <w:p w:rsidR="00F66F9F" w:rsidRDefault="000B3B99" w:rsidP="005179AE">
      <w:pPr>
        <w:spacing w:after="0" w:line="240" w:lineRule="auto"/>
        <w:rPr>
          <w:b/>
        </w:rPr>
      </w:pPr>
      <w:r>
        <w:rPr>
          <w:b/>
        </w:rPr>
        <w:t>3</w:t>
      </w:r>
      <w:r w:rsidR="00B57E16" w:rsidRPr="001A357E">
        <w:rPr>
          <w:b/>
        </w:rPr>
        <w:t>.</w:t>
      </w:r>
      <w:r w:rsidR="00B57E16" w:rsidRPr="001A357E">
        <w:rPr>
          <w:b/>
        </w:rPr>
        <w:tab/>
        <w:t>Declarations of Interest</w:t>
      </w:r>
      <w:r w:rsidR="00F66F9F" w:rsidRPr="001A357E">
        <w:rPr>
          <w:b/>
        </w:rPr>
        <w:t xml:space="preserve"> </w:t>
      </w:r>
    </w:p>
    <w:p w:rsidR="001A357E" w:rsidRDefault="001A357E" w:rsidP="005179AE">
      <w:pPr>
        <w:spacing w:after="0" w:line="240" w:lineRule="auto"/>
      </w:pPr>
      <w:r>
        <w:rPr>
          <w:b/>
        </w:rPr>
        <w:tab/>
      </w:r>
      <w:r w:rsidRPr="001A357E">
        <w:t>To receive and note declarations of interest.</w:t>
      </w:r>
    </w:p>
    <w:p w:rsidR="005179AE" w:rsidRPr="001A357E" w:rsidRDefault="005179AE" w:rsidP="005179AE">
      <w:pPr>
        <w:spacing w:after="0" w:line="240" w:lineRule="auto"/>
      </w:pPr>
    </w:p>
    <w:p w:rsidR="00F66F9F" w:rsidRPr="001A357E" w:rsidRDefault="000B3B99" w:rsidP="005179AE">
      <w:pPr>
        <w:spacing w:after="0" w:line="240" w:lineRule="auto"/>
        <w:rPr>
          <w:b/>
        </w:rPr>
      </w:pPr>
      <w:r>
        <w:rPr>
          <w:b/>
        </w:rPr>
        <w:t>4</w:t>
      </w:r>
      <w:r w:rsidR="001A13FE">
        <w:rPr>
          <w:b/>
        </w:rPr>
        <w:t xml:space="preserve">. </w:t>
      </w:r>
      <w:r w:rsidR="001A13FE">
        <w:rPr>
          <w:b/>
        </w:rPr>
        <w:tab/>
      </w:r>
      <w:r w:rsidR="00B57E16" w:rsidRPr="001A357E">
        <w:rPr>
          <w:b/>
        </w:rPr>
        <w:t>Minutes of Meeting</w:t>
      </w:r>
    </w:p>
    <w:p w:rsidR="001A357E" w:rsidRDefault="001A357E" w:rsidP="005179AE">
      <w:pPr>
        <w:spacing w:after="0" w:line="240" w:lineRule="auto"/>
        <w:ind w:left="720"/>
      </w:pPr>
      <w:r>
        <w:t xml:space="preserve">To receive and approve as an accurate record the </w:t>
      </w:r>
      <w:r w:rsidR="00E4353A">
        <w:t xml:space="preserve">Minutes of </w:t>
      </w:r>
      <w:r>
        <w:t xml:space="preserve">the Steering Group meeting held on </w:t>
      </w:r>
      <w:r w:rsidR="00E4353A">
        <w:t>17</w:t>
      </w:r>
      <w:r w:rsidR="00E4353A" w:rsidRPr="00E4353A">
        <w:rPr>
          <w:vertAlign w:val="superscript"/>
        </w:rPr>
        <w:t>th</w:t>
      </w:r>
      <w:r w:rsidR="00E4353A">
        <w:t xml:space="preserve"> February </w:t>
      </w:r>
      <w:r w:rsidR="002852F8">
        <w:t>2020</w:t>
      </w:r>
      <w:r w:rsidR="006304A5">
        <w:t xml:space="preserve"> </w:t>
      </w:r>
      <w:r w:rsidR="0028766E">
        <w:t>(</w:t>
      </w:r>
      <w:r w:rsidR="006304A5">
        <w:t xml:space="preserve">as </w:t>
      </w:r>
      <w:r w:rsidR="00B867D3">
        <w:t>attached)</w:t>
      </w:r>
      <w:r w:rsidR="007F300A">
        <w:t>.</w:t>
      </w:r>
    </w:p>
    <w:p w:rsidR="0028674C" w:rsidRDefault="0028674C" w:rsidP="00383C89">
      <w:pPr>
        <w:spacing w:after="0" w:line="240" w:lineRule="auto"/>
      </w:pPr>
    </w:p>
    <w:p w:rsidR="00E4353A" w:rsidRDefault="000B3B99" w:rsidP="007E04C6">
      <w:pPr>
        <w:spacing w:after="0" w:line="240" w:lineRule="auto"/>
        <w:rPr>
          <w:b/>
        </w:rPr>
      </w:pPr>
      <w:r>
        <w:rPr>
          <w:b/>
        </w:rPr>
        <w:t>5</w:t>
      </w:r>
      <w:r w:rsidR="00D87F10" w:rsidRPr="007F300A">
        <w:rPr>
          <w:b/>
        </w:rPr>
        <w:t>.</w:t>
      </w:r>
      <w:r w:rsidR="00D87F10" w:rsidRPr="007F300A">
        <w:rPr>
          <w:b/>
        </w:rPr>
        <w:tab/>
      </w:r>
      <w:r w:rsidR="00E4353A">
        <w:rPr>
          <w:b/>
        </w:rPr>
        <w:t>Matters Arising</w:t>
      </w:r>
    </w:p>
    <w:p w:rsidR="00E4353A" w:rsidRPr="00E4353A" w:rsidRDefault="00E4353A" w:rsidP="007E04C6">
      <w:pPr>
        <w:spacing w:after="0" w:line="240" w:lineRule="auto"/>
      </w:pPr>
      <w:r>
        <w:rPr>
          <w:b/>
        </w:rPr>
        <w:tab/>
      </w:r>
      <w:r w:rsidRPr="00E4353A">
        <w:t>To consider any matters arising not covered elsewhere on the agenda.</w:t>
      </w:r>
    </w:p>
    <w:p w:rsidR="00E4353A" w:rsidRDefault="00E4353A" w:rsidP="007E04C6">
      <w:pPr>
        <w:spacing w:after="0" w:line="240" w:lineRule="auto"/>
        <w:rPr>
          <w:b/>
        </w:rPr>
      </w:pPr>
    </w:p>
    <w:p w:rsidR="002B3300" w:rsidRPr="002B3300" w:rsidRDefault="000B3B99" w:rsidP="002B3300">
      <w:pPr>
        <w:spacing w:after="0" w:line="240" w:lineRule="auto"/>
        <w:rPr>
          <w:b/>
        </w:rPr>
      </w:pPr>
      <w:r>
        <w:rPr>
          <w:b/>
        </w:rPr>
        <w:t>6</w:t>
      </w:r>
      <w:r w:rsidR="00E4353A">
        <w:rPr>
          <w:b/>
        </w:rPr>
        <w:t>.</w:t>
      </w:r>
      <w:r w:rsidR="00E4353A">
        <w:rPr>
          <w:b/>
        </w:rPr>
        <w:tab/>
      </w:r>
      <w:r w:rsidR="002B3300" w:rsidRPr="002B3300">
        <w:rPr>
          <w:b/>
        </w:rPr>
        <w:t xml:space="preserve">Steering Group Roles </w:t>
      </w:r>
      <w:r w:rsidR="002B3300">
        <w:rPr>
          <w:b/>
        </w:rPr>
        <w:t>2020-21</w:t>
      </w:r>
    </w:p>
    <w:p w:rsidR="002B3300" w:rsidRDefault="002B3300" w:rsidP="002B3300">
      <w:pPr>
        <w:spacing w:after="0" w:line="240" w:lineRule="auto"/>
        <w:ind w:left="720"/>
      </w:pPr>
      <w:r w:rsidRPr="002B3300">
        <w:t xml:space="preserve">To appoint lead points of contact for specific </w:t>
      </w:r>
      <w:r w:rsidR="00C93F53">
        <w:t>aspects of preparing a plan</w:t>
      </w:r>
      <w:r w:rsidRPr="002B3300">
        <w:t xml:space="preserve"> </w:t>
      </w:r>
      <w:r>
        <w:t xml:space="preserve">and </w:t>
      </w:r>
      <w:r w:rsidR="00C93F53">
        <w:t xml:space="preserve">key </w:t>
      </w:r>
      <w:r>
        <w:t>liaison with Steering Group members between meetings:</w:t>
      </w:r>
    </w:p>
    <w:p w:rsidR="002B3300" w:rsidRDefault="002B3300" w:rsidP="002B3300">
      <w:pPr>
        <w:spacing w:after="0" w:line="240" w:lineRule="auto"/>
        <w:ind w:left="720"/>
      </w:pPr>
    </w:p>
    <w:p w:rsidR="002B3300" w:rsidRDefault="002B3300" w:rsidP="002B3300">
      <w:pPr>
        <w:spacing w:after="0" w:line="240" w:lineRule="auto"/>
        <w:ind w:left="720"/>
      </w:pPr>
      <w:r>
        <w:t xml:space="preserve">Communications – Jon </w:t>
      </w:r>
      <w:proofErr w:type="spellStart"/>
      <w:r>
        <w:t>Athawes</w:t>
      </w:r>
      <w:proofErr w:type="spellEnd"/>
      <w:r>
        <w:t xml:space="preserve"> </w:t>
      </w:r>
    </w:p>
    <w:p w:rsidR="002B3300" w:rsidRDefault="002B3300" w:rsidP="002B3300">
      <w:pPr>
        <w:spacing w:after="0" w:line="240" w:lineRule="auto"/>
        <w:ind w:left="720"/>
      </w:pPr>
      <w:r>
        <w:t>Engagement – to be confirmed</w:t>
      </w:r>
    </w:p>
    <w:p w:rsidR="002B3300" w:rsidRPr="002B3300" w:rsidRDefault="002B3300" w:rsidP="002B3300">
      <w:pPr>
        <w:spacing w:after="0" w:line="240" w:lineRule="auto"/>
        <w:ind w:left="720"/>
      </w:pPr>
      <w:r>
        <w:t xml:space="preserve">Project Plan – to be </w:t>
      </w:r>
      <w:r w:rsidR="00A064ED">
        <w:t>confirmed</w:t>
      </w:r>
    </w:p>
    <w:p w:rsidR="002B3300" w:rsidRDefault="002B3300" w:rsidP="007E04C6">
      <w:pPr>
        <w:spacing w:after="0" w:line="240" w:lineRule="auto"/>
        <w:rPr>
          <w:b/>
        </w:rPr>
      </w:pPr>
    </w:p>
    <w:p w:rsidR="00C93F53" w:rsidRPr="00C93F53" w:rsidRDefault="002B3300" w:rsidP="00C93F53">
      <w:pPr>
        <w:spacing w:after="0" w:line="240" w:lineRule="auto"/>
        <w:rPr>
          <w:b/>
        </w:rPr>
      </w:pPr>
      <w:r>
        <w:rPr>
          <w:b/>
        </w:rPr>
        <w:t>7.</w:t>
      </w:r>
      <w:r>
        <w:rPr>
          <w:b/>
        </w:rPr>
        <w:tab/>
      </w:r>
      <w:r w:rsidR="00C93F53" w:rsidRPr="00C93F53">
        <w:rPr>
          <w:b/>
        </w:rPr>
        <w:t>Thematic Group Terms of Reference</w:t>
      </w:r>
    </w:p>
    <w:p w:rsidR="00C93F53" w:rsidRPr="00C93F53" w:rsidRDefault="00C93F53" w:rsidP="00C93F53">
      <w:pPr>
        <w:spacing w:after="0" w:line="240" w:lineRule="auto"/>
      </w:pPr>
      <w:r w:rsidRPr="00C93F53">
        <w:rPr>
          <w:b/>
        </w:rPr>
        <w:tab/>
      </w:r>
      <w:r w:rsidRPr="00C93F53">
        <w:t>To consider and agre</w:t>
      </w:r>
      <w:r>
        <w:t xml:space="preserve">e the terms of reference for </w:t>
      </w:r>
      <w:r w:rsidRPr="00C93F53">
        <w:t>thematic groups (as attached).</w:t>
      </w:r>
    </w:p>
    <w:p w:rsidR="00C93F53" w:rsidRDefault="00C93F53" w:rsidP="007E04C6">
      <w:pPr>
        <w:spacing w:after="0" w:line="240" w:lineRule="auto"/>
        <w:rPr>
          <w:b/>
        </w:rPr>
      </w:pPr>
    </w:p>
    <w:p w:rsidR="00C93F53" w:rsidRDefault="00C93F53" w:rsidP="007E04C6">
      <w:pPr>
        <w:spacing w:after="0" w:line="240" w:lineRule="auto"/>
        <w:rPr>
          <w:b/>
        </w:rPr>
      </w:pPr>
    </w:p>
    <w:p w:rsidR="000B3B99" w:rsidRDefault="00C93F53" w:rsidP="007E04C6">
      <w:pPr>
        <w:spacing w:after="0" w:line="240" w:lineRule="auto"/>
        <w:rPr>
          <w:b/>
        </w:rPr>
      </w:pPr>
      <w:r>
        <w:rPr>
          <w:b/>
        </w:rPr>
        <w:lastRenderedPageBreak/>
        <w:t>8.</w:t>
      </w:r>
      <w:r>
        <w:rPr>
          <w:b/>
        </w:rPr>
        <w:tab/>
      </w:r>
      <w:r w:rsidR="000B3B99">
        <w:rPr>
          <w:b/>
        </w:rPr>
        <w:t>Thematic Group Appointments</w:t>
      </w:r>
    </w:p>
    <w:p w:rsidR="00B42BD1" w:rsidRDefault="00B42BD1" w:rsidP="00B42BD1">
      <w:pPr>
        <w:spacing w:after="0" w:line="240" w:lineRule="auto"/>
        <w:ind w:left="720"/>
      </w:pPr>
      <w:r w:rsidRPr="00B42BD1">
        <w:t>To appoint a Chair, to serve as the lead point of contact, for each thematic group</w:t>
      </w:r>
      <w:r>
        <w:t>, ex-officio members and membership</w:t>
      </w:r>
      <w:r w:rsidR="002B3300">
        <w:t>:</w:t>
      </w:r>
    </w:p>
    <w:p w:rsidR="002B3300" w:rsidRDefault="002B3300" w:rsidP="00B42BD1">
      <w:pPr>
        <w:spacing w:after="0" w:line="240" w:lineRule="auto"/>
        <w:ind w:left="720"/>
      </w:pPr>
    </w:p>
    <w:p w:rsidR="002B3300" w:rsidRDefault="00C93F53" w:rsidP="002B3300">
      <w:pPr>
        <w:spacing w:after="0" w:line="240" w:lineRule="auto"/>
        <w:ind w:left="1440" w:hanging="720"/>
      </w:pPr>
      <w:r>
        <w:t>8</w:t>
      </w:r>
      <w:r w:rsidR="002B3300">
        <w:t>.1</w:t>
      </w:r>
      <w:r w:rsidR="002B3300">
        <w:tab/>
        <w:t>Environment and Climate Change;</w:t>
      </w:r>
    </w:p>
    <w:p w:rsidR="002B3300" w:rsidRDefault="00C93F53" w:rsidP="002B3300">
      <w:pPr>
        <w:spacing w:after="0" w:line="240" w:lineRule="auto"/>
        <w:ind w:left="720"/>
      </w:pPr>
      <w:r>
        <w:t>8</w:t>
      </w:r>
      <w:r w:rsidR="002B3300">
        <w:t>.2</w:t>
      </w:r>
      <w:r w:rsidR="002B3300">
        <w:tab/>
        <w:t>Access, Infrastructure and Transport;</w:t>
      </w:r>
    </w:p>
    <w:p w:rsidR="002B3300" w:rsidRDefault="00C93F53" w:rsidP="002B3300">
      <w:pPr>
        <w:spacing w:after="0" w:line="240" w:lineRule="auto"/>
        <w:ind w:left="720"/>
      </w:pPr>
      <w:r>
        <w:t>8</w:t>
      </w:r>
      <w:r w:rsidR="002B3300">
        <w:t>.3</w:t>
      </w:r>
      <w:r w:rsidR="002B3300">
        <w:tab/>
        <w:t>Development, Design and Built Environment;</w:t>
      </w:r>
    </w:p>
    <w:p w:rsidR="002B3300" w:rsidRDefault="00C93F53" w:rsidP="002B3300">
      <w:pPr>
        <w:spacing w:after="0" w:line="240" w:lineRule="auto"/>
        <w:ind w:left="1440" w:hanging="720"/>
      </w:pPr>
      <w:r>
        <w:t>8</w:t>
      </w:r>
      <w:r w:rsidR="002B3300">
        <w:t>.4</w:t>
      </w:r>
      <w:r w:rsidR="002B3300">
        <w:tab/>
        <w:t>Economy, Business and Retail;</w:t>
      </w:r>
    </w:p>
    <w:p w:rsidR="0081172E" w:rsidRDefault="00C93F53" w:rsidP="002B3300">
      <w:pPr>
        <w:spacing w:after="0" w:line="240" w:lineRule="auto"/>
        <w:ind w:left="720"/>
      </w:pPr>
      <w:r>
        <w:t>8</w:t>
      </w:r>
      <w:r w:rsidR="002B3300">
        <w:t>.5</w:t>
      </w:r>
      <w:r w:rsidR="002B3300">
        <w:tab/>
        <w:t>Community, Culture and Leisure.</w:t>
      </w:r>
    </w:p>
    <w:p w:rsidR="0081172E" w:rsidRDefault="0081172E" w:rsidP="00B42BD1">
      <w:pPr>
        <w:spacing w:after="0" w:line="240" w:lineRule="auto"/>
        <w:ind w:left="720"/>
      </w:pPr>
    </w:p>
    <w:p w:rsidR="00F66F9F" w:rsidRDefault="00C93F53" w:rsidP="007E04C6">
      <w:pPr>
        <w:spacing w:after="0" w:line="240" w:lineRule="auto"/>
        <w:rPr>
          <w:b/>
        </w:rPr>
      </w:pPr>
      <w:r>
        <w:rPr>
          <w:b/>
        </w:rPr>
        <w:t>9</w:t>
      </w:r>
      <w:r w:rsidR="002B3300">
        <w:rPr>
          <w:b/>
        </w:rPr>
        <w:t>.</w:t>
      </w:r>
      <w:r w:rsidR="002B3300">
        <w:rPr>
          <w:b/>
        </w:rPr>
        <w:tab/>
      </w:r>
      <w:r w:rsidR="00D87F10" w:rsidRPr="007F300A">
        <w:rPr>
          <w:b/>
        </w:rPr>
        <w:t>Review of</w:t>
      </w:r>
      <w:r w:rsidR="00B57E16" w:rsidRPr="007F300A">
        <w:rPr>
          <w:b/>
        </w:rPr>
        <w:t xml:space="preserve"> Actions</w:t>
      </w:r>
      <w:r w:rsidR="00E4353A">
        <w:rPr>
          <w:b/>
        </w:rPr>
        <w:t xml:space="preserve"> 2019-20</w:t>
      </w:r>
    </w:p>
    <w:p w:rsidR="007F300A" w:rsidRDefault="007F300A" w:rsidP="002852F8">
      <w:pPr>
        <w:spacing w:after="0" w:line="240" w:lineRule="auto"/>
        <w:ind w:left="720"/>
      </w:pPr>
      <w:r w:rsidRPr="007F300A">
        <w:t>To review</w:t>
      </w:r>
      <w:r w:rsidR="00E4353A">
        <w:t>,</w:t>
      </w:r>
      <w:r w:rsidRPr="007F300A">
        <w:t xml:space="preserve"> </w:t>
      </w:r>
      <w:r w:rsidR="00E4353A">
        <w:t xml:space="preserve">and receive an update, on </w:t>
      </w:r>
      <w:r w:rsidRPr="007F300A">
        <w:t xml:space="preserve">actions arising from </w:t>
      </w:r>
      <w:r w:rsidR="00E4353A">
        <w:t xml:space="preserve">formal </w:t>
      </w:r>
      <w:r w:rsidR="002852F8">
        <w:t>Steering G</w:t>
      </w:r>
      <w:r w:rsidR="0028766E">
        <w:t xml:space="preserve">roup </w:t>
      </w:r>
      <w:r w:rsidRPr="007F300A">
        <w:t>meeting</w:t>
      </w:r>
      <w:r w:rsidR="00E4353A">
        <w:t>s held in 2019-20</w:t>
      </w:r>
      <w:r w:rsidR="00216286">
        <w:t xml:space="preserve"> (as attached)</w:t>
      </w:r>
      <w:r w:rsidRPr="007F300A">
        <w:t>.</w:t>
      </w:r>
    </w:p>
    <w:p w:rsidR="002852F8" w:rsidRDefault="002852F8" w:rsidP="005749CF">
      <w:pPr>
        <w:spacing w:after="0" w:line="240" w:lineRule="auto"/>
      </w:pPr>
    </w:p>
    <w:p w:rsidR="000B3B99" w:rsidRDefault="00C93F53" w:rsidP="001E60F8">
      <w:pPr>
        <w:spacing w:after="0" w:line="240" w:lineRule="auto"/>
        <w:rPr>
          <w:b/>
        </w:rPr>
      </w:pPr>
      <w:r>
        <w:rPr>
          <w:b/>
        </w:rPr>
        <w:t>10</w:t>
      </w:r>
      <w:r w:rsidR="001E60F8">
        <w:rPr>
          <w:b/>
        </w:rPr>
        <w:t>.</w:t>
      </w:r>
      <w:r w:rsidR="000B3B99">
        <w:rPr>
          <w:b/>
        </w:rPr>
        <w:tab/>
        <w:t xml:space="preserve">Project Plan </w:t>
      </w:r>
    </w:p>
    <w:p w:rsidR="000B3B99" w:rsidRPr="000B3B99" w:rsidRDefault="000B3B99" w:rsidP="001E60F8">
      <w:pPr>
        <w:spacing w:after="0" w:line="240" w:lineRule="auto"/>
      </w:pPr>
      <w:r>
        <w:rPr>
          <w:b/>
        </w:rPr>
        <w:tab/>
      </w:r>
      <w:r w:rsidRPr="000B3B99">
        <w:t>To receive and approve the updated Project Plan (as attached).</w:t>
      </w:r>
    </w:p>
    <w:p w:rsidR="000B3B99" w:rsidRDefault="000B3B99" w:rsidP="001E60F8">
      <w:pPr>
        <w:spacing w:after="0" w:line="240" w:lineRule="auto"/>
        <w:rPr>
          <w:b/>
        </w:rPr>
      </w:pPr>
    </w:p>
    <w:p w:rsidR="00437DB3" w:rsidRPr="00E90B20" w:rsidRDefault="00C93F53" w:rsidP="002B3300">
      <w:pPr>
        <w:spacing w:after="0" w:line="240" w:lineRule="auto"/>
      </w:pPr>
      <w:r>
        <w:rPr>
          <w:b/>
        </w:rPr>
        <w:t>11</w:t>
      </w:r>
      <w:r w:rsidR="002B3300">
        <w:rPr>
          <w:b/>
        </w:rPr>
        <w:t>.</w:t>
      </w:r>
      <w:r w:rsidR="002B3300">
        <w:rPr>
          <w:b/>
        </w:rPr>
        <w:tab/>
        <w:t>CDC Local Plan Review Update</w:t>
      </w:r>
    </w:p>
    <w:p w:rsidR="002B3300" w:rsidRPr="002B3300" w:rsidRDefault="002B3300" w:rsidP="002B3300">
      <w:pPr>
        <w:spacing w:after="0" w:line="240" w:lineRule="auto"/>
        <w:ind w:left="720"/>
      </w:pPr>
      <w:r w:rsidRPr="002B3300">
        <w:t>To receive a progress report on the review of the Local Plan, including arrangements for preparing a town centre masterplan.</w:t>
      </w:r>
    </w:p>
    <w:p w:rsidR="002B3300" w:rsidRDefault="002B3300" w:rsidP="001E60F8">
      <w:pPr>
        <w:spacing w:after="0" w:line="240" w:lineRule="auto"/>
        <w:rPr>
          <w:b/>
        </w:rPr>
      </w:pPr>
    </w:p>
    <w:p w:rsidR="00B57E16" w:rsidRPr="007E04C6" w:rsidRDefault="00C93F53" w:rsidP="007E04C6">
      <w:pPr>
        <w:spacing w:after="0" w:line="240" w:lineRule="auto"/>
        <w:rPr>
          <w:b/>
        </w:rPr>
      </w:pPr>
      <w:r>
        <w:rPr>
          <w:b/>
        </w:rPr>
        <w:t>12</w:t>
      </w:r>
      <w:r w:rsidR="00015F6C">
        <w:rPr>
          <w:b/>
        </w:rPr>
        <w:t>.</w:t>
      </w:r>
      <w:r w:rsidR="00015F6C">
        <w:rPr>
          <w:b/>
        </w:rPr>
        <w:tab/>
        <w:t xml:space="preserve">Announcements and </w:t>
      </w:r>
      <w:r w:rsidR="00B57E16" w:rsidRPr="007E04C6">
        <w:rPr>
          <w:b/>
        </w:rPr>
        <w:t>Date</w:t>
      </w:r>
      <w:r w:rsidR="005179AE" w:rsidRPr="007E04C6">
        <w:rPr>
          <w:b/>
        </w:rPr>
        <w:t>s</w:t>
      </w:r>
      <w:r w:rsidR="00B57E16" w:rsidRPr="007E04C6">
        <w:rPr>
          <w:b/>
        </w:rPr>
        <w:t xml:space="preserve"> of </w:t>
      </w:r>
      <w:r w:rsidR="005179AE" w:rsidRPr="007E04C6">
        <w:rPr>
          <w:b/>
        </w:rPr>
        <w:t xml:space="preserve">Future </w:t>
      </w:r>
      <w:r w:rsidR="00B57E16" w:rsidRPr="007E04C6">
        <w:rPr>
          <w:b/>
        </w:rPr>
        <w:t>Meeting</w:t>
      </w:r>
      <w:r w:rsidR="005179AE" w:rsidRPr="007E04C6">
        <w:rPr>
          <w:b/>
        </w:rPr>
        <w:t>s</w:t>
      </w:r>
    </w:p>
    <w:p w:rsidR="0028674C" w:rsidRDefault="00015F6C" w:rsidP="00383C89">
      <w:pPr>
        <w:spacing w:after="0" w:line="240" w:lineRule="auto"/>
        <w:ind w:left="720"/>
      </w:pPr>
      <w:r>
        <w:t xml:space="preserve">To receive announcements </w:t>
      </w:r>
      <w:r w:rsidR="00C729F1">
        <w:t xml:space="preserve">relating to the work of the Steering Group </w:t>
      </w:r>
      <w:r>
        <w:t xml:space="preserve">from the Chair and to note </w:t>
      </w:r>
      <w:r w:rsidR="001A13FE">
        <w:t xml:space="preserve">that the </w:t>
      </w:r>
      <w:r w:rsidR="008B1991">
        <w:t xml:space="preserve">dates </w:t>
      </w:r>
      <w:r w:rsidR="001A13FE">
        <w:t xml:space="preserve">and times </w:t>
      </w:r>
      <w:r w:rsidR="008B1991">
        <w:t xml:space="preserve">of future </w:t>
      </w:r>
      <w:r w:rsidR="00C93F53">
        <w:t xml:space="preserve">formal </w:t>
      </w:r>
      <w:r w:rsidR="008B1991">
        <w:t>meetings</w:t>
      </w:r>
      <w:r w:rsidR="001A13FE">
        <w:t xml:space="preserve"> will be co-ordinated via a doodle poll.</w:t>
      </w:r>
    </w:p>
    <w:p w:rsidR="00C93F53" w:rsidRDefault="00C93F53" w:rsidP="00383C89">
      <w:pPr>
        <w:spacing w:after="0" w:line="240" w:lineRule="auto"/>
        <w:ind w:left="720"/>
      </w:pPr>
    </w:p>
    <w:p w:rsidR="00C93F53" w:rsidRDefault="00C93F53" w:rsidP="00383C89">
      <w:pPr>
        <w:spacing w:after="0" w:line="240" w:lineRule="auto"/>
        <w:ind w:left="720"/>
      </w:pPr>
      <w:r>
        <w:t>Monday 1</w:t>
      </w:r>
      <w:r w:rsidRPr="00C93F53">
        <w:rPr>
          <w:vertAlign w:val="superscript"/>
        </w:rPr>
        <w:t>st</w:t>
      </w:r>
      <w:r>
        <w:t xml:space="preserve"> June 2020 9am Informal by Zoom</w:t>
      </w:r>
    </w:p>
    <w:p w:rsidR="00C93F53" w:rsidRDefault="00C93F53" w:rsidP="00383C89">
      <w:pPr>
        <w:spacing w:after="0" w:line="240" w:lineRule="auto"/>
        <w:ind w:left="720"/>
      </w:pPr>
    </w:p>
    <w:p w:rsidR="00C729F1" w:rsidRDefault="00C729F1" w:rsidP="00383C89">
      <w:pPr>
        <w:spacing w:after="0" w:line="240" w:lineRule="auto"/>
        <w:ind w:left="7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C2B70" w:rsidTr="00DC2B70">
        <w:trPr>
          <w:trHeight w:val="682"/>
        </w:trPr>
        <w:tc>
          <w:tcPr>
            <w:tcW w:w="6232" w:type="dxa"/>
          </w:tcPr>
          <w:p w:rsidR="00DC2B70" w:rsidRDefault="00DC2B70" w:rsidP="008B1991">
            <w:pPr>
              <w:ind w:left="720"/>
            </w:pPr>
          </w:p>
          <w:p w:rsidR="00DC2B70" w:rsidRDefault="00DC2B70" w:rsidP="00CD55FC">
            <w:pPr>
              <w:jc w:val="both"/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noProof/>
                <w:color w:val="8064A2" w:themeColor="accent4"/>
                <w:lang w:eastAsia="en-G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006E8D24" wp14:editId="2C294C3C">
                  <wp:extent cx="341630" cy="359410"/>
                  <wp:effectExtent l="0" t="0" r="127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2B70" w:rsidRPr="006304A5" w:rsidRDefault="00DC2B70" w:rsidP="00CD55FC">
            <w:pPr>
              <w:jc w:val="both"/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Cirencester Neighbourhood Plan                               </w:t>
            </w:r>
          </w:p>
        </w:tc>
        <w:tc>
          <w:tcPr>
            <w:tcW w:w="2694" w:type="dxa"/>
          </w:tcPr>
          <w:p w:rsidR="00DC2B70" w:rsidRDefault="00DC2B70" w:rsidP="00454CA0">
            <w:pP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</w:t>
            </w:r>
          </w:p>
          <w:p w:rsidR="00DC2B70" w:rsidRPr="006304A5" w:rsidRDefault="00DC2B70" w:rsidP="00454CA0">
            <w:pP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/>
                <w:color w:val="8064A2" w:themeColor="accent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</w:t>
            </w:r>
            <w:r>
              <w:rPr>
                <w:b/>
                <w:noProof/>
                <w:color w:val="8064A2" w:themeColor="accent4"/>
                <w:lang w:eastAsia="en-GB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drawing>
                <wp:inline distT="0" distB="0" distL="0" distR="0" wp14:anchorId="475E6F71" wp14:editId="0CE618A2">
                  <wp:extent cx="1146175" cy="5365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DDF" w:rsidRDefault="00454CA0">
      <w:r>
        <w:t xml:space="preserve">                                                              </w:t>
      </w:r>
      <w:r w:rsidR="00F66F9F">
        <w:rPr>
          <w:noProof/>
          <w:lang w:eastAsia="en-GB"/>
        </w:rPr>
        <w:drawing>
          <wp:inline distT="0" distB="0" distL="0" distR="0">
            <wp:extent cx="5731510" cy="6800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4ED" w:rsidRDefault="00A064ED" w:rsidP="00A064ED">
      <w:pPr>
        <w:spacing w:after="0" w:line="240" w:lineRule="auto"/>
      </w:pPr>
      <w:r>
        <w:separator/>
      </w:r>
    </w:p>
  </w:endnote>
  <w:endnote w:type="continuationSeparator" w:id="0">
    <w:p w:rsidR="00A064ED" w:rsidRDefault="00A064ED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4ED" w:rsidRDefault="00A064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4ED" w:rsidRDefault="00A064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4ED" w:rsidRDefault="00A06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4ED" w:rsidRDefault="00A064ED" w:rsidP="00A064ED">
      <w:pPr>
        <w:spacing w:after="0" w:line="240" w:lineRule="auto"/>
      </w:pPr>
      <w:r>
        <w:separator/>
      </w:r>
    </w:p>
  </w:footnote>
  <w:footnote w:type="continuationSeparator" w:id="0">
    <w:p w:rsidR="00A064ED" w:rsidRDefault="00A064ED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4ED" w:rsidRDefault="00A064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4ED" w:rsidRDefault="00A064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4ED" w:rsidRDefault="00A064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30CFF"/>
    <w:rsid w:val="000770F4"/>
    <w:rsid w:val="000A2C3E"/>
    <w:rsid w:val="000B3B99"/>
    <w:rsid w:val="001A13FE"/>
    <w:rsid w:val="001A357E"/>
    <w:rsid w:val="001A4DB6"/>
    <w:rsid w:val="001E60F8"/>
    <w:rsid w:val="0020527A"/>
    <w:rsid w:val="00216286"/>
    <w:rsid w:val="002622A3"/>
    <w:rsid w:val="002852F8"/>
    <w:rsid w:val="0028674C"/>
    <w:rsid w:val="0028766E"/>
    <w:rsid w:val="002B3300"/>
    <w:rsid w:val="00383C89"/>
    <w:rsid w:val="003E6944"/>
    <w:rsid w:val="00437DB3"/>
    <w:rsid w:val="00454CA0"/>
    <w:rsid w:val="004A63D1"/>
    <w:rsid w:val="004B6786"/>
    <w:rsid w:val="005179AE"/>
    <w:rsid w:val="005749CF"/>
    <w:rsid w:val="005D6CCE"/>
    <w:rsid w:val="006304A5"/>
    <w:rsid w:val="006B6A4A"/>
    <w:rsid w:val="00712ED8"/>
    <w:rsid w:val="00765A7C"/>
    <w:rsid w:val="007A2A72"/>
    <w:rsid w:val="007E04C6"/>
    <w:rsid w:val="007F300A"/>
    <w:rsid w:val="007F62E2"/>
    <w:rsid w:val="0081172E"/>
    <w:rsid w:val="0081480B"/>
    <w:rsid w:val="00877378"/>
    <w:rsid w:val="008B1148"/>
    <w:rsid w:val="008B1991"/>
    <w:rsid w:val="00A064ED"/>
    <w:rsid w:val="00AF5F5D"/>
    <w:rsid w:val="00B42BD1"/>
    <w:rsid w:val="00B57E16"/>
    <w:rsid w:val="00B64D60"/>
    <w:rsid w:val="00B8173A"/>
    <w:rsid w:val="00B867D3"/>
    <w:rsid w:val="00B9407C"/>
    <w:rsid w:val="00BB7004"/>
    <w:rsid w:val="00BC1CC1"/>
    <w:rsid w:val="00BC3837"/>
    <w:rsid w:val="00C531B5"/>
    <w:rsid w:val="00C729F1"/>
    <w:rsid w:val="00C93F53"/>
    <w:rsid w:val="00CD55FC"/>
    <w:rsid w:val="00D86707"/>
    <w:rsid w:val="00D87F10"/>
    <w:rsid w:val="00D95137"/>
    <w:rsid w:val="00DC2B70"/>
    <w:rsid w:val="00DC3DDF"/>
    <w:rsid w:val="00DE63BD"/>
    <w:rsid w:val="00E4353A"/>
    <w:rsid w:val="00E90B20"/>
    <w:rsid w:val="00EC44EA"/>
    <w:rsid w:val="00F6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drew@cirencester.gov.u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9668-0E57-4DA6-90A6-7D2E8C4E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502F3F46</Template>
  <TotalTime>1</TotalTime>
  <Pages>2</Pages>
  <Words>418</Words>
  <Characters>2383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2</cp:revision>
  <cp:lastPrinted>2019-06-05T13:17:00Z</cp:lastPrinted>
  <dcterms:created xsi:type="dcterms:W3CDTF">2020-05-21T12:16:00Z</dcterms:created>
  <dcterms:modified xsi:type="dcterms:W3CDTF">2020-05-21T12:16:00Z</dcterms:modified>
</cp:coreProperties>
</file>