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5FC" w:rsidRDefault="00CD55FC" w:rsidP="00015F6C">
      <w:pPr>
        <w:jc w:val="center"/>
        <w:rPr>
          <w:b/>
        </w:rPr>
      </w:pPr>
      <w:r>
        <w:rPr>
          <w:b/>
          <w:noProof/>
          <w:lang w:eastAsia="en-GB"/>
        </w:rPr>
        <w:drawing>
          <wp:inline distT="0" distB="0" distL="0" distR="0">
            <wp:extent cx="819150" cy="917447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CTC_full colour 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1853" cy="942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5F6C" w:rsidRDefault="00F66F9F" w:rsidP="00015F6C">
      <w:pPr>
        <w:jc w:val="center"/>
        <w:rPr>
          <w:b/>
        </w:rPr>
      </w:pPr>
      <w:r w:rsidRPr="00F66F9F">
        <w:rPr>
          <w:b/>
        </w:rPr>
        <w:t>Cirencester Neighbourhood Plan Steering Group</w:t>
      </w:r>
    </w:p>
    <w:p w:rsidR="00877378" w:rsidRPr="00540250" w:rsidRDefault="00F66F9F" w:rsidP="00877378">
      <w:pPr>
        <w:spacing w:after="0" w:line="240" w:lineRule="auto"/>
        <w:jc w:val="center"/>
        <w:rPr>
          <w:sz w:val="20"/>
          <w:szCs w:val="20"/>
        </w:rPr>
      </w:pPr>
      <w:r w:rsidRPr="00540250">
        <w:rPr>
          <w:sz w:val="20"/>
          <w:szCs w:val="20"/>
        </w:rPr>
        <w:t xml:space="preserve">You are invited to attend a meeting of the Cirencester Neighbourhood Plan Steering Group </w:t>
      </w:r>
    </w:p>
    <w:p w:rsidR="007E04C6" w:rsidRPr="00540250" w:rsidRDefault="00F66F9F" w:rsidP="00877378">
      <w:pPr>
        <w:spacing w:after="0" w:line="240" w:lineRule="auto"/>
        <w:jc w:val="center"/>
        <w:rPr>
          <w:sz w:val="20"/>
          <w:szCs w:val="20"/>
        </w:rPr>
      </w:pPr>
      <w:r w:rsidRPr="00540250">
        <w:rPr>
          <w:sz w:val="20"/>
          <w:szCs w:val="20"/>
        </w:rPr>
        <w:t xml:space="preserve">on </w:t>
      </w:r>
      <w:r w:rsidR="00877378" w:rsidRPr="00540250">
        <w:rPr>
          <w:sz w:val="20"/>
          <w:szCs w:val="20"/>
        </w:rPr>
        <w:t xml:space="preserve">Friday </w:t>
      </w:r>
      <w:r w:rsidR="00E95975" w:rsidRPr="00540250">
        <w:rPr>
          <w:sz w:val="20"/>
          <w:szCs w:val="20"/>
        </w:rPr>
        <w:t>5</w:t>
      </w:r>
      <w:r w:rsidR="00E95975" w:rsidRPr="00540250">
        <w:rPr>
          <w:sz w:val="20"/>
          <w:szCs w:val="20"/>
          <w:vertAlign w:val="superscript"/>
        </w:rPr>
        <w:t>th</w:t>
      </w:r>
      <w:r w:rsidR="00E95975" w:rsidRPr="00540250">
        <w:rPr>
          <w:sz w:val="20"/>
          <w:szCs w:val="20"/>
        </w:rPr>
        <w:t xml:space="preserve"> June</w:t>
      </w:r>
      <w:r w:rsidR="00877378" w:rsidRPr="00540250">
        <w:rPr>
          <w:sz w:val="20"/>
          <w:szCs w:val="20"/>
        </w:rPr>
        <w:t xml:space="preserve"> 2020</w:t>
      </w:r>
      <w:r w:rsidR="005179AE" w:rsidRPr="00540250">
        <w:rPr>
          <w:sz w:val="20"/>
          <w:szCs w:val="20"/>
        </w:rPr>
        <w:t xml:space="preserve"> </w:t>
      </w:r>
      <w:r w:rsidR="004A63D1" w:rsidRPr="00540250">
        <w:rPr>
          <w:sz w:val="20"/>
          <w:szCs w:val="20"/>
        </w:rPr>
        <w:t xml:space="preserve">at </w:t>
      </w:r>
      <w:r w:rsidR="008B1991" w:rsidRPr="00540250">
        <w:rPr>
          <w:sz w:val="20"/>
          <w:szCs w:val="20"/>
        </w:rPr>
        <w:t>9.</w:t>
      </w:r>
      <w:r w:rsidR="00E95975" w:rsidRPr="00540250">
        <w:rPr>
          <w:sz w:val="20"/>
          <w:szCs w:val="20"/>
        </w:rPr>
        <w:t>3</w:t>
      </w:r>
      <w:r w:rsidR="0028766E" w:rsidRPr="00540250">
        <w:rPr>
          <w:sz w:val="20"/>
          <w:szCs w:val="20"/>
        </w:rPr>
        <w:t>0a</w:t>
      </w:r>
      <w:r w:rsidR="00B867D3" w:rsidRPr="00540250">
        <w:rPr>
          <w:sz w:val="20"/>
          <w:szCs w:val="20"/>
        </w:rPr>
        <w:t>m</w:t>
      </w:r>
      <w:r w:rsidR="005179AE" w:rsidRPr="00540250">
        <w:rPr>
          <w:sz w:val="20"/>
          <w:szCs w:val="20"/>
        </w:rPr>
        <w:t xml:space="preserve"> </w:t>
      </w:r>
      <w:r w:rsidR="00E95975" w:rsidRPr="00540250">
        <w:rPr>
          <w:sz w:val="20"/>
          <w:szCs w:val="20"/>
        </w:rPr>
        <w:t>via</w:t>
      </w:r>
      <w:r w:rsidR="00877378" w:rsidRPr="00540250">
        <w:rPr>
          <w:sz w:val="20"/>
          <w:szCs w:val="20"/>
        </w:rPr>
        <w:t xml:space="preserve"> Zoom</w:t>
      </w:r>
      <w:r w:rsidR="007E04C6" w:rsidRPr="00540250">
        <w:rPr>
          <w:sz w:val="20"/>
          <w:szCs w:val="20"/>
        </w:rPr>
        <w:t>.</w:t>
      </w:r>
    </w:p>
    <w:p w:rsidR="00877378" w:rsidRPr="00540250" w:rsidRDefault="00877378" w:rsidP="00877378">
      <w:pPr>
        <w:spacing w:after="0" w:line="240" w:lineRule="auto"/>
        <w:jc w:val="center"/>
        <w:rPr>
          <w:sz w:val="20"/>
          <w:szCs w:val="20"/>
        </w:rPr>
      </w:pPr>
    </w:p>
    <w:p w:rsidR="00E4353A" w:rsidRPr="00540250" w:rsidRDefault="007E04C6" w:rsidP="00540250">
      <w:pPr>
        <w:spacing w:after="0" w:line="240" w:lineRule="auto"/>
        <w:jc w:val="center"/>
        <w:rPr>
          <w:b/>
          <w:sz w:val="20"/>
          <w:szCs w:val="20"/>
          <w:u w:val="single"/>
        </w:rPr>
      </w:pPr>
      <w:r w:rsidRPr="00540250">
        <w:rPr>
          <w:b/>
          <w:sz w:val="20"/>
          <w:szCs w:val="20"/>
          <w:u w:val="single"/>
        </w:rPr>
        <w:t>AGENDA</w:t>
      </w:r>
    </w:p>
    <w:p w:rsidR="00F66F9F" w:rsidRPr="00540250" w:rsidRDefault="00E95975" w:rsidP="005179AE">
      <w:pPr>
        <w:spacing w:after="0" w:line="240" w:lineRule="auto"/>
        <w:rPr>
          <w:b/>
          <w:sz w:val="20"/>
          <w:szCs w:val="20"/>
        </w:rPr>
      </w:pPr>
      <w:r w:rsidRPr="00540250">
        <w:rPr>
          <w:b/>
          <w:sz w:val="20"/>
          <w:szCs w:val="20"/>
        </w:rPr>
        <w:t>1</w:t>
      </w:r>
      <w:r w:rsidR="00877378" w:rsidRPr="00540250">
        <w:rPr>
          <w:b/>
          <w:sz w:val="20"/>
          <w:szCs w:val="20"/>
        </w:rPr>
        <w:t>.</w:t>
      </w:r>
      <w:r w:rsidR="00877378" w:rsidRPr="00540250">
        <w:rPr>
          <w:b/>
          <w:sz w:val="20"/>
          <w:szCs w:val="20"/>
        </w:rPr>
        <w:tab/>
      </w:r>
      <w:r w:rsidR="00F66F9F" w:rsidRPr="00540250">
        <w:rPr>
          <w:b/>
          <w:sz w:val="20"/>
          <w:szCs w:val="20"/>
        </w:rPr>
        <w:t>Apologies</w:t>
      </w:r>
      <w:r w:rsidR="00540250" w:rsidRPr="00540250">
        <w:rPr>
          <w:b/>
          <w:sz w:val="20"/>
          <w:szCs w:val="20"/>
        </w:rPr>
        <w:t xml:space="preserve"> (9.30am)</w:t>
      </w:r>
    </w:p>
    <w:p w:rsidR="001A357E" w:rsidRPr="00540250" w:rsidRDefault="001A357E" w:rsidP="005179AE">
      <w:pPr>
        <w:spacing w:after="0" w:line="240" w:lineRule="auto"/>
        <w:ind w:firstLine="720"/>
        <w:rPr>
          <w:sz w:val="20"/>
          <w:szCs w:val="20"/>
        </w:rPr>
      </w:pPr>
      <w:r w:rsidRPr="00540250">
        <w:rPr>
          <w:sz w:val="20"/>
          <w:szCs w:val="20"/>
        </w:rPr>
        <w:t>To receive and note apologies.</w:t>
      </w:r>
      <w:r w:rsidR="00454CA0" w:rsidRPr="00540250">
        <w:rPr>
          <w:noProof/>
          <w:sz w:val="20"/>
          <w:szCs w:val="20"/>
          <w:lang w:eastAsia="en-GB"/>
        </w:rPr>
        <w:t xml:space="preserve"> </w:t>
      </w:r>
    </w:p>
    <w:p w:rsidR="005179AE" w:rsidRPr="00540250" w:rsidRDefault="005179AE" w:rsidP="00383C89">
      <w:pPr>
        <w:spacing w:after="0" w:line="240" w:lineRule="auto"/>
        <w:rPr>
          <w:sz w:val="20"/>
          <w:szCs w:val="20"/>
        </w:rPr>
      </w:pPr>
    </w:p>
    <w:p w:rsidR="00F66F9F" w:rsidRPr="00540250" w:rsidRDefault="00E95975" w:rsidP="005179AE">
      <w:pPr>
        <w:spacing w:after="0" w:line="240" w:lineRule="auto"/>
        <w:rPr>
          <w:b/>
          <w:sz w:val="20"/>
          <w:szCs w:val="20"/>
        </w:rPr>
      </w:pPr>
      <w:r w:rsidRPr="00540250">
        <w:rPr>
          <w:b/>
          <w:sz w:val="20"/>
          <w:szCs w:val="20"/>
        </w:rPr>
        <w:t>2</w:t>
      </w:r>
      <w:r w:rsidR="00B57E16" w:rsidRPr="00540250">
        <w:rPr>
          <w:b/>
          <w:sz w:val="20"/>
          <w:szCs w:val="20"/>
        </w:rPr>
        <w:t>.</w:t>
      </w:r>
      <w:r w:rsidR="00B57E16" w:rsidRPr="00540250">
        <w:rPr>
          <w:b/>
          <w:sz w:val="20"/>
          <w:szCs w:val="20"/>
        </w:rPr>
        <w:tab/>
        <w:t>Declarations of Interest</w:t>
      </w:r>
      <w:r w:rsidR="00F66F9F" w:rsidRPr="00540250">
        <w:rPr>
          <w:b/>
          <w:sz w:val="20"/>
          <w:szCs w:val="20"/>
        </w:rPr>
        <w:t xml:space="preserve"> </w:t>
      </w:r>
      <w:r w:rsidR="00540250" w:rsidRPr="00540250">
        <w:rPr>
          <w:b/>
          <w:sz w:val="20"/>
          <w:szCs w:val="20"/>
        </w:rPr>
        <w:t>(9.31am)</w:t>
      </w:r>
    </w:p>
    <w:p w:rsidR="001A357E" w:rsidRPr="00540250" w:rsidRDefault="001A357E" w:rsidP="005179AE">
      <w:pPr>
        <w:spacing w:after="0" w:line="240" w:lineRule="auto"/>
        <w:rPr>
          <w:sz w:val="20"/>
          <w:szCs w:val="20"/>
        </w:rPr>
      </w:pPr>
      <w:r w:rsidRPr="00540250">
        <w:rPr>
          <w:b/>
          <w:sz w:val="20"/>
          <w:szCs w:val="20"/>
        </w:rPr>
        <w:tab/>
      </w:r>
      <w:r w:rsidRPr="00540250">
        <w:rPr>
          <w:sz w:val="20"/>
          <w:szCs w:val="20"/>
        </w:rPr>
        <w:t>To receive and note declarations of interest.</w:t>
      </w:r>
    </w:p>
    <w:p w:rsidR="005179AE" w:rsidRPr="00540250" w:rsidRDefault="005179AE" w:rsidP="005179AE">
      <w:pPr>
        <w:spacing w:after="0" w:line="240" w:lineRule="auto"/>
        <w:rPr>
          <w:sz w:val="20"/>
          <w:szCs w:val="20"/>
        </w:rPr>
      </w:pPr>
    </w:p>
    <w:p w:rsidR="00F66F9F" w:rsidRPr="00540250" w:rsidRDefault="00E95975" w:rsidP="005179AE">
      <w:pPr>
        <w:spacing w:after="0" w:line="240" w:lineRule="auto"/>
        <w:rPr>
          <w:b/>
          <w:sz w:val="20"/>
          <w:szCs w:val="20"/>
        </w:rPr>
      </w:pPr>
      <w:r w:rsidRPr="00540250">
        <w:rPr>
          <w:b/>
          <w:sz w:val="20"/>
          <w:szCs w:val="20"/>
        </w:rPr>
        <w:t>3</w:t>
      </w:r>
      <w:r w:rsidR="001A13FE" w:rsidRPr="00540250">
        <w:rPr>
          <w:b/>
          <w:sz w:val="20"/>
          <w:szCs w:val="20"/>
        </w:rPr>
        <w:t xml:space="preserve">. </w:t>
      </w:r>
      <w:r w:rsidR="001A13FE" w:rsidRPr="00540250">
        <w:rPr>
          <w:b/>
          <w:sz w:val="20"/>
          <w:szCs w:val="20"/>
        </w:rPr>
        <w:tab/>
      </w:r>
      <w:r w:rsidR="00B57E16" w:rsidRPr="00540250">
        <w:rPr>
          <w:b/>
          <w:sz w:val="20"/>
          <w:szCs w:val="20"/>
        </w:rPr>
        <w:t>Minutes of Meeting</w:t>
      </w:r>
      <w:r w:rsidR="00540250" w:rsidRPr="00540250">
        <w:rPr>
          <w:b/>
          <w:sz w:val="20"/>
          <w:szCs w:val="20"/>
        </w:rPr>
        <w:t xml:space="preserve"> (9.32am)</w:t>
      </w:r>
    </w:p>
    <w:p w:rsidR="001A357E" w:rsidRPr="00540250" w:rsidRDefault="001A357E" w:rsidP="005179AE">
      <w:pPr>
        <w:spacing w:after="0" w:line="240" w:lineRule="auto"/>
        <w:ind w:left="720"/>
        <w:rPr>
          <w:sz w:val="20"/>
          <w:szCs w:val="20"/>
        </w:rPr>
      </w:pPr>
      <w:r w:rsidRPr="00540250">
        <w:rPr>
          <w:sz w:val="20"/>
          <w:szCs w:val="20"/>
        </w:rPr>
        <w:t xml:space="preserve">To receive and approve as an accurate record the </w:t>
      </w:r>
      <w:r w:rsidR="00E4353A" w:rsidRPr="00540250">
        <w:rPr>
          <w:sz w:val="20"/>
          <w:szCs w:val="20"/>
        </w:rPr>
        <w:t xml:space="preserve">Minutes of </w:t>
      </w:r>
      <w:r w:rsidRPr="00540250">
        <w:rPr>
          <w:sz w:val="20"/>
          <w:szCs w:val="20"/>
        </w:rPr>
        <w:t xml:space="preserve">the Steering Group meeting held on </w:t>
      </w:r>
      <w:r w:rsidR="00E95975" w:rsidRPr="00540250">
        <w:rPr>
          <w:sz w:val="20"/>
          <w:szCs w:val="20"/>
        </w:rPr>
        <w:t>22nd</w:t>
      </w:r>
      <w:r w:rsidR="00E4353A" w:rsidRPr="00540250">
        <w:rPr>
          <w:sz w:val="20"/>
          <w:szCs w:val="20"/>
        </w:rPr>
        <w:t xml:space="preserve"> </w:t>
      </w:r>
      <w:r w:rsidR="00E95975" w:rsidRPr="00540250">
        <w:rPr>
          <w:sz w:val="20"/>
          <w:szCs w:val="20"/>
        </w:rPr>
        <w:t>May</w:t>
      </w:r>
      <w:r w:rsidR="00E4353A" w:rsidRPr="00540250">
        <w:rPr>
          <w:sz w:val="20"/>
          <w:szCs w:val="20"/>
        </w:rPr>
        <w:t xml:space="preserve"> </w:t>
      </w:r>
      <w:r w:rsidR="002852F8" w:rsidRPr="00540250">
        <w:rPr>
          <w:sz w:val="20"/>
          <w:szCs w:val="20"/>
        </w:rPr>
        <w:t>2020</w:t>
      </w:r>
      <w:r w:rsidR="006304A5" w:rsidRPr="00540250">
        <w:rPr>
          <w:sz w:val="20"/>
          <w:szCs w:val="20"/>
        </w:rPr>
        <w:t xml:space="preserve"> </w:t>
      </w:r>
      <w:r w:rsidR="0028766E" w:rsidRPr="00540250">
        <w:rPr>
          <w:sz w:val="20"/>
          <w:szCs w:val="20"/>
        </w:rPr>
        <w:t>(</w:t>
      </w:r>
      <w:r w:rsidR="006304A5" w:rsidRPr="00540250">
        <w:rPr>
          <w:sz w:val="20"/>
          <w:szCs w:val="20"/>
        </w:rPr>
        <w:t xml:space="preserve">as </w:t>
      </w:r>
      <w:r w:rsidR="00B867D3" w:rsidRPr="00540250">
        <w:rPr>
          <w:sz w:val="20"/>
          <w:szCs w:val="20"/>
        </w:rPr>
        <w:t>attached)</w:t>
      </w:r>
      <w:r w:rsidR="007F300A" w:rsidRPr="00540250">
        <w:rPr>
          <w:sz w:val="20"/>
          <w:szCs w:val="20"/>
        </w:rPr>
        <w:t>.</w:t>
      </w:r>
    </w:p>
    <w:p w:rsidR="0028674C" w:rsidRPr="00540250" w:rsidRDefault="0028674C" w:rsidP="00383C89">
      <w:pPr>
        <w:spacing w:after="0" w:line="240" w:lineRule="auto"/>
        <w:rPr>
          <w:sz w:val="20"/>
          <w:szCs w:val="20"/>
        </w:rPr>
      </w:pPr>
    </w:p>
    <w:p w:rsidR="00E4353A" w:rsidRPr="00540250" w:rsidRDefault="00436DA9" w:rsidP="007E04C6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4</w:t>
      </w:r>
      <w:r w:rsidR="00D87F10" w:rsidRPr="00540250">
        <w:rPr>
          <w:b/>
          <w:sz w:val="20"/>
          <w:szCs w:val="20"/>
        </w:rPr>
        <w:t>.</w:t>
      </w:r>
      <w:r w:rsidR="00D87F10" w:rsidRPr="00540250">
        <w:rPr>
          <w:b/>
          <w:sz w:val="20"/>
          <w:szCs w:val="20"/>
        </w:rPr>
        <w:tab/>
      </w:r>
      <w:r w:rsidR="00E95975" w:rsidRPr="00540250">
        <w:rPr>
          <w:b/>
          <w:sz w:val="20"/>
          <w:szCs w:val="20"/>
        </w:rPr>
        <w:t>Review of Actions Update</w:t>
      </w:r>
      <w:r w:rsidR="00540250" w:rsidRPr="00540250">
        <w:rPr>
          <w:b/>
          <w:sz w:val="20"/>
          <w:szCs w:val="20"/>
        </w:rPr>
        <w:t xml:space="preserve"> (9.40am)</w:t>
      </w:r>
    </w:p>
    <w:p w:rsidR="00E4353A" w:rsidRPr="00540250" w:rsidRDefault="00E4353A" w:rsidP="007E04C6">
      <w:pPr>
        <w:spacing w:after="0" w:line="240" w:lineRule="auto"/>
        <w:rPr>
          <w:sz w:val="20"/>
          <w:szCs w:val="20"/>
        </w:rPr>
      </w:pPr>
      <w:r w:rsidRPr="00540250">
        <w:rPr>
          <w:b/>
          <w:sz w:val="20"/>
          <w:szCs w:val="20"/>
        </w:rPr>
        <w:tab/>
      </w:r>
      <w:r w:rsidRPr="00540250">
        <w:rPr>
          <w:sz w:val="20"/>
          <w:szCs w:val="20"/>
        </w:rPr>
        <w:t xml:space="preserve">To </w:t>
      </w:r>
      <w:r w:rsidR="00E95975" w:rsidRPr="00540250">
        <w:rPr>
          <w:sz w:val="20"/>
          <w:szCs w:val="20"/>
        </w:rPr>
        <w:t>receive an update and discuss progress on action tasks (as attached)</w:t>
      </w:r>
      <w:r w:rsidRPr="00540250">
        <w:rPr>
          <w:sz w:val="20"/>
          <w:szCs w:val="20"/>
        </w:rPr>
        <w:t>.</w:t>
      </w:r>
    </w:p>
    <w:p w:rsidR="00540250" w:rsidRPr="00540250" w:rsidRDefault="00540250" w:rsidP="007E04C6">
      <w:pPr>
        <w:spacing w:after="0" w:line="240" w:lineRule="auto"/>
        <w:rPr>
          <w:sz w:val="20"/>
          <w:szCs w:val="20"/>
        </w:rPr>
      </w:pPr>
    </w:p>
    <w:p w:rsidR="00540250" w:rsidRPr="00540250" w:rsidRDefault="00436DA9" w:rsidP="007E04C6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5</w:t>
      </w:r>
      <w:r w:rsidR="00540250" w:rsidRPr="00540250">
        <w:rPr>
          <w:b/>
          <w:sz w:val="20"/>
          <w:szCs w:val="20"/>
        </w:rPr>
        <w:t>.</w:t>
      </w:r>
      <w:r w:rsidR="00540250" w:rsidRPr="00540250">
        <w:rPr>
          <w:b/>
          <w:sz w:val="20"/>
          <w:szCs w:val="20"/>
        </w:rPr>
        <w:tab/>
        <w:t>Thematic Groups Update (9.50am)</w:t>
      </w:r>
    </w:p>
    <w:p w:rsidR="00E4353A" w:rsidRPr="00540250" w:rsidRDefault="00E4353A" w:rsidP="007E04C6">
      <w:pPr>
        <w:spacing w:after="0" w:line="240" w:lineRule="auto"/>
        <w:rPr>
          <w:b/>
          <w:sz w:val="20"/>
          <w:szCs w:val="20"/>
        </w:rPr>
      </w:pPr>
    </w:p>
    <w:p w:rsidR="002B3300" w:rsidRPr="00540250" w:rsidRDefault="00436DA9" w:rsidP="002B3300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6</w:t>
      </w:r>
      <w:r w:rsidR="00E4353A" w:rsidRPr="00540250">
        <w:rPr>
          <w:b/>
          <w:sz w:val="20"/>
          <w:szCs w:val="20"/>
        </w:rPr>
        <w:t>.</w:t>
      </w:r>
      <w:r w:rsidR="00E4353A" w:rsidRPr="00540250">
        <w:rPr>
          <w:b/>
          <w:sz w:val="20"/>
          <w:szCs w:val="20"/>
        </w:rPr>
        <w:tab/>
      </w:r>
      <w:r w:rsidR="00E95975" w:rsidRPr="00540250">
        <w:rPr>
          <w:b/>
          <w:sz w:val="20"/>
          <w:szCs w:val="20"/>
        </w:rPr>
        <w:t>Co-option</w:t>
      </w:r>
      <w:r w:rsidR="00540250" w:rsidRPr="00540250">
        <w:rPr>
          <w:b/>
          <w:sz w:val="20"/>
          <w:szCs w:val="20"/>
        </w:rPr>
        <w:t xml:space="preserve"> (10.30am)</w:t>
      </w:r>
    </w:p>
    <w:p w:rsidR="002B3300" w:rsidRPr="00540250" w:rsidRDefault="002B3300" w:rsidP="002B3300">
      <w:pPr>
        <w:spacing w:after="0" w:line="240" w:lineRule="auto"/>
        <w:ind w:left="720"/>
        <w:rPr>
          <w:sz w:val="20"/>
          <w:szCs w:val="20"/>
        </w:rPr>
      </w:pPr>
      <w:r w:rsidRPr="00540250">
        <w:rPr>
          <w:sz w:val="20"/>
          <w:szCs w:val="20"/>
        </w:rPr>
        <w:t xml:space="preserve">To </w:t>
      </w:r>
      <w:r w:rsidR="00E95975" w:rsidRPr="00540250">
        <w:rPr>
          <w:sz w:val="20"/>
          <w:szCs w:val="20"/>
        </w:rPr>
        <w:t>co-opt the Advisory Group as non-voting members onto the Steering Group</w:t>
      </w:r>
    </w:p>
    <w:p w:rsidR="002B3300" w:rsidRPr="00540250" w:rsidRDefault="002B3300" w:rsidP="007E04C6">
      <w:pPr>
        <w:spacing w:after="0" w:line="240" w:lineRule="auto"/>
        <w:rPr>
          <w:b/>
          <w:sz w:val="20"/>
          <w:szCs w:val="20"/>
        </w:rPr>
      </w:pPr>
    </w:p>
    <w:p w:rsidR="00C93F53" w:rsidRPr="00540250" w:rsidRDefault="00436DA9" w:rsidP="00C93F53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7</w:t>
      </w:r>
      <w:r w:rsidR="002B3300" w:rsidRPr="00540250">
        <w:rPr>
          <w:b/>
          <w:sz w:val="20"/>
          <w:szCs w:val="20"/>
        </w:rPr>
        <w:t>.</w:t>
      </w:r>
      <w:r w:rsidR="002B3300" w:rsidRPr="00540250">
        <w:rPr>
          <w:b/>
          <w:sz w:val="20"/>
          <w:szCs w:val="20"/>
        </w:rPr>
        <w:tab/>
      </w:r>
      <w:r w:rsidR="00E95975" w:rsidRPr="00540250">
        <w:rPr>
          <w:b/>
          <w:sz w:val="20"/>
          <w:szCs w:val="20"/>
        </w:rPr>
        <w:t>Steering Group</w:t>
      </w:r>
      <w:r w:rsidR="00C93F53" w:rsidRPr="00540250">
        <w:rPr>
          <w:b/>
          <w:sz w:val="20"/>
          <w:szCs w:val="20"/>
        </w:rPr>
        <w:t xml:space="preserve"> Terms of Reference</w:t>
      </w:r>
      <w:r w:rsidR="00540250" w:rsidRPr="00540250">
        <w:rPr>
          <w:b/>
          <w:sz w:val="20"/>
          <w:szCs w:val="20"/>
        </w:rPr>
        <w:t xml:space="preserve"> (10.35am)</w:t>
      </w:r>
    </w:p>
    <w:p w:rsidR="00E95975" w:rsidRPr="00540250" w:rsidRDefault="00C93F53" w:rsidP="00C93F53">
      <w:pPr>
        <w:spacing w:after="0" w:line="240" w:lineRule="auto"/>
        <w:rPr>
          <w:sz w:val="20"/>
          <w:szCs w:val="20"/>
        </w:rPr>
      </w:pPr>
      <w:r w:rsidRPr="00540250">
        <w:rPr>
          <w:b/>
          <w:sz w:val="20"/>
          <w:szCs w:val="20"/>
        </w:rPr>
        <w:tab/>
      </w:r>
      <w:r w:rsidR="00E95975" w:rsidRPr="00540250">
        <w:rPr>
          <w:sz w:val="20"/>
          <w:szCs w:val="20"/>
        </w:rPr>
        <w:t>To scope a review of the terms of reference to ensure they are fit for purpose, now that the Group</w:t>
      </w:r>
    </w:p>
    <w:p w:rsidR="00C93F53" w:rsidRPr="00540250" w:rsidRDefault="00E95975" w:rsidP="00E95975">
      <w:pPr>
        <w:spacing w:after="0" w:line="240" w:lineRule="auto"/>
        <w:ind w:firstLine="720"/>
        <w:rPr>
          <w:sz w:val="20"/>
          <w:szCs w:val="20"/>
        </w:rPr>
      </w:pPr>
      <w:r w:rsidRPr="00540250">
        <w:rPr>
          <w:sz w:val="20"/>
          <w:szCs w:val="20"/>
        </w:rPr>
        <w:t>has been meeting for 12 months, for recommendation to the Town Council in September.</w:t>
      </w:r>
    </w:p>
    <w:p w:rsidR="00C93F53" w:rsidRPr="00540250" w:rsidRDefault="00C93F53" w:rsidP="007E04C6">
      <w:pPr>
        <w:spacing w:after="0" w:line="240" w:lineRule="auto"/>
        <w:rPr>
          <w:b/>
          <w:sz w:val="20"/>
          <w:szCs w:val="20"/>
        </w:rPr>
      </w:pPr>
    </w:p>
    <w:p w:rsidR="000B3B99" w:rsidRPr="00540250" w:rsidRDefault="00436DA9" w:rsidP="007E04C6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8</w:t>
      </w:r>
      <w:r w:rsidR="00C93F53" w:rsidRPr="00540250">
        <w:rPr>
          <w:b/>
          <w:sz w:val="20"/>
          <w:szCs w:val="20"/>
        </w:rPr>
        <w:t>.</w:t>
      </w:r>
      <w:r w:rsidR="00C93F53" w:rsidRPr="00540250">
        <w:rPr>
          <w:b/>
          <w:sz w:val="20"/>
          <w:szCs w:val="20"/>
        </w:rPr>
        <w:tab/>
      </w:r>
      <w:r w:rsidR="00E95975" w:rsidRPr="00540250">
        <w:rPr>
          <w:b/>
          <w:sz w:val="20"/>
          <w:szCs w:val="20"/>
        </w:rPr>
        <w:t xml:space="preserve">CDC </w:t>
      </w:r>
      <w:r w:rsidR="00540250" w:rsidRPr="00540250">
        <w:rPr>
          <w:b/>
          <w:sz w:val="20"/>
          <w:szCs w:val="20"/>
        </w:rPr>
        <w:t xml:space="preserve">Update on the </w:t>
      </w:r>
      <w:r w:rsidR="00E95975" w:rsidRPr="00540250">
        <w:rPr>
          <w:b/>
          <w:sz w:val="20"/>
          <w:szCs w:val="20"/>
        </w:rPr>
        <w:t xml:space="preserve">Local Plan Review </w:t>
      </w:r>
      <w:r w:rsidR="00540250" w:rsidRPr="00540250">
        <w:rPr>
          <w:b/>
          <w:sz w:val="20"/>
          <w:szCs w:val="20"/>
        </w:rPr>
        <w:t>and Cirencester Town Centre (10.45am)</w:t>
      </w:r>
    </w:p>
    <w:p w:rsidR="0081172E" w:rsidRPr="00540250" w:rsidRDefault="0081172E" w:rsidP="00E95975">
      <w:pPr>
        <w:spacing w:after="0" w:line="240" w:lineRule="auto"/>
        <w:rPr>
          <w:sz w:val="20"/>
          <w:szCs w:val="20"/>
        </w:rPr>
      </w:pPr>
    </w:p>
    <w:p w:rsidR="00F66F9F" w:rsidRPr="00540250" w:rsidRDefault="00436DA9" w:rsidP="007E04C6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9</w:t>
      </w:r>
      <w:r w:rsidR="002B3300" w:rsidRPr="00540250">
        <w:rPr>
          <w:b/>
          <w:sz w:val="20"/>
          <w:szCs w:val="20"/>
        </w:rPr>
        <w:t>.</w:t>
      </w:r>
      <w:r w:rsidR="002B3300" w:rsidRPr="00540250">
        <w:rPr>
          <w:b/>
          <w:sz w:val="20"/>
          <w:szCs w:val="20"/>
        </w:rPr>
        <w:tab/>
      </w:r>
      <w:r w:rsidR="00E95975" w:rsidRPr="00540250">
        <w:rPr>
          <w:b/>
          <w:sz w:val="20"/>
          <w:szCs w:val="20"/>
        </w:rPr>
        <w:t>Announcements</w:t>
      </w:r>
      <w:r w:rsidR="00540250" w:rsidRPr="00540250">
        <w:rPr>
          <w:b/>
          <w:sz w:val="20"/>
          <w:szCs w:val="20"/>
        </w:rPr>
        <w:t xml:space="preserve"> (10.55am)</w:t>
      </w:r>
    </w:p>
    <w:p w:rsidR="007F300A" w:rsidRPr="00540250" w:rsidRDefault="00E95975" w:rsidP="002852F8">
      <w:pPr>
        <w:spacing w:after="0" w:line="240" w:lineRule="auto"/>
        <w:ind w:left="720"/>
        <w:rPr>
          <w:sz w:val="20"/>
          <w:szCs w:val="20"/>
        </w:rPr>
      </w:pPr>
      <w:r w:rsidRPr="00540250">
        <w:rPr>
          <w:sz w:val="20"/>
          <w:szCs w:val="20"/>
        </w:rPr>
        <w:t>To receive announcements from the Chair and to consider if there are any matters which need to be included for discussion at the next meeting.</w:t>
      </w:r>
    </w:p>
    <w:p w:rsidR="002852F8" w:rsidRPr="00540250" w:rsidRDefault="002852F8" w:rsidP="005749CF">
      <w:pPr>
        <w:spacing w:after="0" w:line="240" w:lineRule="auto"/>
        <w:rPr>
          <w:sz w:val="20"/>
          <w:szCs w:val="20"/>
        </w:rPr>
      </w:pPr>
    </w:p>
    <w:p w:rsidR="000B3B99" w:rsidRPr="00540250" w:rsidRDefault="00436DA9" w:rsidP="001E60F8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10</w:t>
      </w:r>
      <w:bookmarkStart w:id="0" w:name="_GoBack"/>
      <w:bookmarkEnd w:id="0"/>
      <w:r w:rsidR="001E60F8" w:rsidRPr="00540250">
        <w:rPr>
          <w:b/>
          <w:sz w:val="20"/>
          <w:szCs w:val="20"/>
        </w:rPr>
        <w:t>.</w:t>
      </w:r>
      <w:r w:rsidR="000B3B99" w:rsidRPr="00540250">
        <w:rPr>
          <w:b/>
          <w:sz w:val="20"/>
          <w:szCs w:val="20"/>
        </w:rPr>
        <w:tab/>
      </w:r>
      <w:r w:rsidR="00540250" w:rsidRPr="00540250">
        <w:rPr>
          <w:b/>
          <w:sz w:val="20"/>
          <w:szCs w:val="20"/>
        </w:rPr>
        <w:t>Date and T</w:t>
      </w:r>
      <w:r w:rsidR="00E95975" w:rsidRPr="00540250">
        <w:rPr>
          <w:b/>
          <w:sz w:val="20"/>
          <w:szCs w:val="20"/>
        </w:rPr>
        <w:t xml:space="preserve">ime of Future Meetings </w:t>
      </w:r>
      <w:r w:rsidR="00540250" w:rsidRPr="00540250">
        <w:rPr>
          <w:b/>
          <w:sz w:val="20"/>
          <w:szCs w:val="20"/>
        </w:rPr>
        <w:t>(11am)</w:t>
      </w:r>
    </w:p>
    <w:p w:rsidR="00C729F1" w:rsidRPr="00540250" w:rsidRDefault="00540250" w:rsidP="00540250">
      <w:pPr>
        <w:spacing w:after="0" w:line="240" w:lineRule="auto"/>
        <w:ind w:left="720"/>
        <w:rPr>
          <w:sz w:val="20"/>
          <w:szCs w:val="20"/>
        </w:rPr>
      </w:pPr>
      <w:r w:rsidRPr="00540250">
        <w:rPr>
          <w:sz w:val="20"/>
          <w:szCs w:val="20"/>
        </w:rPr>
        <w:t>Further to consultation with the Group to consider arrangements for future formal meetings; to agree that they will take place on the third Tuesday of each month at 9am. Members of the Steering Group are asked to be available for up to 3 hours on those days; the Agenda, as above will provide an indication as to the length of each meeting.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2"/>
        <w:gridCol w:w="2694"/>
      </w:tblGrid>
      <w:tr w:rsidR="00DC2B70" w:rsidTr="00DC2B70">
        <w:trPr>
          <w:trHeight w:val="682"/>
        </w:trPr>
        <w:tc>
          <w:tcPr>
            <w:tcW w:w="6232" w:type="dxa"/>
          </w:tcPr>
          <w:p w:rsidR="00DC2B70" w:rsidRDefault="00DC2B70" w:rsidP="008B1991">
            <w:pPr>
              <w:ind w:left="720"/>
            </w:pPr>
          </w:p>
          <w:p w:rsidR="00DC2B70" w:rsidRDefault="00DC2B70" w:rsidP="00CD55FC">
            <w:pPr>
              <w:jc w:val="both"/>
              <w:rPr>
                <w:b/>
                <w:color w:val="8064A2" w:themeColor="accent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b/>
                <w:noProof/>
                <w:color w:val="8064A2" w:themeColor="accent4"/>
                <w:lang w:eastAsia="en-GB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drawing>
                <wp:inline distT="0" distB="0" distL="0" distR="0" wp14:anchorId="006E8D24" wp14:editId="2C294C3C">
                  <wp:extent cx="341630" cy="359410"/>
                  <wp:effectExtent l="0" t="0" r="1270" b="254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63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C2B70" w:rsidRPr="006304A5" w:rsidRDefault="00DC2B70" w:rsidP="00CD55FC">
            <w:pPr>
              <w:jc w:val="both"/>
              <w:rPr>
                <w:b/>
                <w:color w:val="8064A2" w:themeColor="accent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b/>
                <w:color w:val="8064A2" w:themeColor="accent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Cirencester Neighbourhood Plan                               </w:t>
            </w:r>
          </w:p>
        </w:tc>
        <w:tc>
          <w:tcPr>
            <w:tcW w:w="2694" w:type="dxa"/>
          </w:tcPr>
          <w:p w:rsidR="00DC2B70" w:rsidRDefault="00DC2B70" w:rsidP="00454CA0">
            <w:pPr>
              <w:rPr>
                <w:b/>
                <w:color w:val="8064A2" w:themeColor="accent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b/>
                <w:color w:val="8064A2" w:themeColor="accent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        </w:t>
            </w:r>
          </w:p>
          <w:p w:rsidR="00DC2B70" w:rsidRPr="006304A5" w:rsidRDefault="00DC2B70" w:rsidP="00454CA0">
            <w:pPr>
              <w:rPr>
                <w:b/>
                <w:color w:val="8064A2" w:themeColor="accent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b/>
                <w:color w:val="8064A2" w:themeColor="accent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  </w:t>
            </w:r>
            <w:r>
              <w:rPr>
                <w:b/>
                <w:noProof/>
                <w:color w:val="8064A2" w:themeColor="accent4"/>
                <w:lang w:eastAsia="en-GB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drawing>
                <wp:inline distT="0" distB="0" distL="0" distR="0" wp14:anchorId="475E6F71" wp14:editId="0CE618A2">
                  <wp:extent cx="1146175" cy="53657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6175" cy="536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C3DDF" w:rsidRDefault="00454CA0">
      <w:r>
        <w:t xml:space="preserve">                                                              </w:t>
      </w:r>
      <w:r w:rsidR="00F66F9F">
        <w:rPr>
          <w:noProof/>
          <w:lang w:eastAsia="en-GB"/>
        </w:rPr>
        <w:drawing>
          <wp:inline distT="0" distB="0" distL="0" distR="0">
            <wp:extent cx="5731510" cy="680085"/>
            <wp:effectExtent l="0" t="0" r="254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RENCESTER 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8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C3DDF" w:rsidSect="0081172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0250" w:rsidRDefault="00540250" w:rsidP="00A064ED">
      <w:pPr>
        <w:spacing w:after="0" w:line="240" w:lineRule="auto"/>
      </w:pPr>
      <w:r>
        <w:separator/>
      </w:r>
    </w:p>
  </w:endnote>
  <w:endnote w:type="continuationSeparator" w:id="0">
    <w:p w:rsidR="00540250" w:rsidRDefault="00540250" w:rsidP="00A06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0250" w:rsidRDefault="005402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0250" w:rsidRDefault="0054025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0250" w:rsidRDefault="005402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0250" w:rsidRDefault="00540250" w:rsidP="00A064ED">
      <w:pPr>
        <w:spacing w:after="0" w:line="240" w:lineRule="auto"/>
      </w:pPr>
      <w:r>
        <w:separator/>
      </w:r>
    </w:p>
  </w:footnote>
  <w:footnote w:type="continuationSeparator" w:id="0">
    <w:p w:rsidR="00540250" w:rsidRDefault="00540250" w:rsidP="00A064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0250" w:rsidRDefault="005402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0250" w:rsidRDefault="0054025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0250" w:rsidRDefault="005402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062CD"/>
    <w:multiLevelType w:val="hybridMultilevel"/>
    <w:tmpl w:val="4AF285E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8E50C1D"/>
    <w:multiLevelType w:val="hybridMultilevel"/>
    <w:tmpl w:val="C804F3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3F0BFB"/>
    <w:multiLevelType w:val="hybridMultilevel"/>
    <w:tmpl w:val="98B4D7D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80A6470"/>
    <w:multiLevelType w:val="hybridMultilevel"/>
    <w:tmpl w:val="B322A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21348E"/>
    <w:multiLevelType w:val="hybridMultilevel"/>
    <w:tmpl w:val="F2CAF23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79C1282"/>
    <w:multiLevelType w:val="hybridMultilevel"/>
    <w:tmpl w:val="FBB625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F62A22"/>
    <w:multiLevelType w:val="hybridMultilevel"/>
    <w:tmpl w:val="1AAEFE2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1"/>
  </w:num>
  <w:num w:numId="6">
    <w:abstractNumId w:val="0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F9F"/>
    <w:rsid w:val="00015F6C"/>
    <w:rsid w:val="00030CFF"/>
    <w:rsid w:val="000770F4"/>
    <w:rsid w:val="000A2C3E"/>
    <w:rsid w:val="000B3B99"/>
    <w:rsid w:val="001A13FE"/>
    <w:rsid w:val="001A357E"/>
    <w:rsid w:val="001A4DB6"/>
    <w:rsid w:val="001E60F8"/>
    <w:rsid w:val="0020527A"/>
    <w:rsid w:val="00216286"/>
    <w:rsid w:val="002622A3"/>
    <w:rsid w:val="002852F8"/>
    <w:rsid w:val="0028674C"/>
    <w:rsid w:val="0028766E"/>
    <w:rsid w:val="002B3300"/>
    <w:rsid w:val="00383C89"/>
    <w:rsid w:val="003E6944"/>
    <w:rsid w:val="00436DA9"/>
    <w:rsid w:val="00437DB3"/>
    <w:rsid w:val="00454CA0"/>
    <w:rsid w:val="004A63D1"/>
    <w:rsid w:val="004B6786"/>
    <w:rsid w:val="005179AE"/>
    <w:rsid w:val="00540250"/>
    <w:rsid w:val="005749CF"/>
    <w:rsid w:val="005D6CCE"/>
    <w:rsid w:val="006304A5"/>
    <w:rsid w:val="006B6A4A"/>
    <w:rsid w:val="00712ED8"/>
    <w:rsid w:val="0072726B"/>
    <w:rsid w:val="00765A7C"/>
    <w:rsid w:val="007A2A72"/>
    <w:rsid w:val="007E04C6"/>
    <w:rsid w:val="007F300A"/>
    <w:rsid w:val="007F62E2"/>
    <w:rsid w:val="0081172E"/>
    <w:rsid w:val="0081480B"/>
    <w:rsid w:val="00877378"/>
    <w:rsid w:val="008B1148"/>
    <w:rsid w:val="008B1991"/>
    <w:rsid w:val="00A064ED"/>
    <w:rsid w:val="00AF5F5D"/>
    <w:rsid w:val="00B42BD1"/>
    <w:rsid w:val="00B57E16"/>
    <w:rsid w:val="00B64D60"/>
    <w:rsid w:val="00B8173A"/>
    <w:rsid w:val="00B867D3"/>
    <w:rsid w:val="00B9407C"/>
    <w:rsid w:val="00BB7004"/>
    <w:rsid w:val="00BC1CC1"/>
    <w:rsid w:val="00BC3837"/>
    <w:rsid w:val="00C531B5"/>
    <w:rsid w:val="00C729F1"/>
    <w:rsid w:val="00C93F53"/>
    <w:rsid w:val="00CD55FC"/>
    <w:rsid w:val="00D86707"/>
    <w:rsid w:val="00D87F10"/>
    <w:rsid w:val="00D95137"/>
    <w:rsid w:val="00DC2B70"/>
    <w:rsid w:val="00DC3DDF"/>
    <w:rsid w:val="00DE63BD"/>
    <w:rsid w:val="00E4353A"/>
    <w:rsid w:val="00E90B20"/>
    <w:rsid w:val="00E95975"/>
    <w:rsid w:val="00EC44EA"/>
    <w:rsid w:val="00F66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A7F0F15"/>
  <w15:docId w15:val="{C2E9D8E1-01BE-42A4-B961-5795266FC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6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F9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E60F8"/>
    <w:pPr>
      <w:ind w:left="720"/>
      <w:contextualSpacing/>
    </w:pPr>
  </w:style>
  <w:style w:type="table" w:styleId="TableGrid">
    <w:name w:val="Table Grid"/>
    <w:basedOn w:val="TableNormal"/>
    <w:uiPriority w:val="59"/>
    <w:rsid w:val="00630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7737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064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4ED"/>
  </w:style>
  <w:style w:type="paragraph" w:styleId="Footer">
    <w:name w:val="footer"/>
    <w:basedOn w:val="Normal"/>
    <w:link w:val="FooterChar"/>
    <w:uiPriority w:val="99"/>
    <w:unhideWhenUsed/>
    <w:rsid w:val="00A064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4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3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DC4E20-13CE-4313-B648-7C745F0B8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C2881E65</Template>
  <TotalTime>30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 Tubb</dc:creator>
  <cp:lastModifiedBy>Sian Burke-Murphy</cp:lastModifiedBy>
  <cp:revision>3</cp:revision>
  <cp:lastPrinted>2019-06-05T13:17:00Z</cp:lastPrinted>
  <dcterms:created xsi:type="dcterms:W3CDTF">2020-06-03T08:59:00Z</dcterms:created>
  <dcterms:modified xsi:type="dcterms:W3CDTF">2020-06-03T09:29:00Z</dcterms:modified>
</cp:coreProperties>
</file>