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F9F" w:rsidRDefault="00F66F9F" w:rsidP="00F66F9F">
      <w:pPr>
        <w:jc w:val="center"/>
      </w:pPr>
      <w:r>
        <w:rPr>
          <w:noProof/>
          <w:lang w:eastAsia="en-GB"/>
        </w:rPr>
        <w:drawing>
          <wp:inline distT="0" distB="0" distL="0" distR="0">
            <wp:extent cx="718908" cy="805177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C_full colour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683" cy="80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F6C" w:rsidRDefault="00F66F9F" w:rsidP="00015F6C">
      <w:pPr>
        <w:jc w:val="center"/>
        <w:rPr>
          <w:b/>
        </w:rPr>
      </w:pPr>
      <w:r w:rsidRPr="00F66F9F">
        <w:rPr>
          <w:b/>
        </w:rPr>
        <w:t>Cirencester Neighbourhood Plan Steering Group</w:t>
      </w:r>
    </w:p>
    <w:p w:rsidR="007E04C6" w:rsidRDefault="00F66F9F" w:rsidP="00015F6C">
      <w:pPr>
        <w:jc w:val="center"/>
      </w:pPr>
      <w:r>
        <w:t xml:space="preserve">You are invited to attend a meeting of the </w:t>
      </w:r>
      <w:r w:rsidRPr="00F66F9F">
        <w:t>Cirencester Neighbourhood Plan Steering Group</w:t>
      </w:r>
      <w:r>
        <w:t xml:space="preserve"> on </w:t>
      </w:r>
      <w:r w:rsidR="005D6CCE">
        <w:t>Monday</w:t>
      </w:r>
      <w:r w:rsidR="00015F6C">
        <w:t xml:space="preserve"> </w:t>
      </w:r>
      <w:r w:rsidR="005D6CCE">
        <w:t>11</w:t>
      </w:r>
      <w:r w:rsidR="00015F6C" w:rsidRPr="00015F6C">
        <w:rPr>
          <w:vertAlign w:val="superscript"/>
        </w:rPr>
        <w:t>th</w:t>
      </w:r>
      <w:r w:rsidR="00015F6C">
        <w:t xml:space="preserve"> </w:t>
      </w:r>
      <w:r w:rsidR="005D6CCE">
        <w:t>November</w:t>
      </w:r>
      <w:r w:rsidR="00015F6C">
        <w:t xml:space="preserve"> 2</w:t>
      </w:r>
      <w:r w:rsidR="005179AE">
        <w:t xml:space="preserve">019 </w:t>
      </w:r>
      <w:r w:rsidR="004A63D1">
        <w:t xml:space="preserve">at </w:t>
      </w:r>
      <w:r w:rsidR="00B867D3">
        <w:t>1:30pm</w:t>
      </w:r>
      <w:r w:rsidR="005179AE">
        <w:t xml:space="preserve"> </w:t>
      </w:r>
      <w:r w:rsidR="004A63D1">
        <w:t>in</w:t>
      </w:r>
      <w:r>
        <w:t xml:space="preserve"> the Gallery</w:t>
      </w:r>
      <w:r w:rsidR="004A63D1">
        <w:t xml:space="preserve"> at </w:t>
      </w:r>
      <w:r>
        <w:t>Bingham House, Dyer Street</w:t>
      </w:r>
      <w:r w:rsidR="007E04C6">
        <w:t>.</w:t>
      </w:r>
    </w:p>
    <w:p w:rsidR="0028674C" w:rsidRDefault="0028674C" w:rsidP="00383C89">
      <w:pPr>
        <w:spacing w:after="0" w:line="240" w:lineRule="auto"/>
        <w:rPr>
          <w:b/>
          <w:u w:val="single"/>
        </w:rPr>
      </w:pPr>
    </w:p>
    <w:p w:rsidR="003E6944" w:rsidRPr="003E6944" w:rsidRDefault="007E04C6" w:rsidP="007E04C6">
      <w:pPr>
        <w:spacing w:after="0" w:line="240" w:lineRule="auto"/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:rsidR="007E04C6" w:rsidRDefault="007E04C6" w:rsidP="005179AE">
      <w:pPr>
        <w:spacing w:after="0" w:line="240" w:lineRule="auto"/>
        <w:rPr>
          <w:b/>
        </w:rPr>
      </w:pPr>
    </w:p>
    <w:p w:rsidR="0028674C" w:rsidRDefault="0028674C" w:rsidP="005179AE">
      <w:pPr>
        <w:spacing w:after="0" w:line="240" w:lineRule="auto"/>
        <w:rPr>
          <w:b/>
        </w:rPr>
      </w:pPr>
    </w:p>
    <w:p w:rsidR="00F66F9F" w:rsidRDefault="00F66F9F" w:rsidP="005179AE">
      <w:pPr>
        <w:spacing w:after="0" w:line="240" w:lineRule="auto"/>
        <w:rPr>
          <w:b/>
        </w:rPr>
      </w:pPr>
      <w:r w:rsidRPr="001A357E">
        <w:rPr>
          <w:b/>
        </w:rPr>
        <w:t>1.</w:t>
      </w:r>
      <w:r w:rsidRPr="001A357E">
        <w:rPr>
          <w:b/>
        </w:rPr>
        <w:tab/>
        <w:t>Apologies</w:t>
      </w:r>
    </w:p>
    <w:p w:rsidR="001A357E" w:rsidRDefault="001A357E" w:rsidP="005179AE">
      <w:pPr>
        <w:spacing w:after="0" w:line="240" w:lineRule="auto"/>
        <w:ind w:firstLine="720"/>
      </w:pPr>
      <w:r w:rsidRPr="001A357E">
        <w:t>To receive and note apologies.</w:t>
      </w:r>
    </w:p>
    <w:p w:rsidR="005179AE" w:rsidRPr="001A357E" w:rsidRDefault="005179AE" w:rsidP="00383C89">
      <w:pPr>
        <w:spacing w:after="0" w:line="240" w:lineRule="auto"/>
      </w:pPr>
    </w:p>
    <w:p w:rsidR="00F66F9F" w:rsidRDefault="00015F6C" w:rsidP="005179AE">
      <w:pPr>
        <w:spacing w:after="0" w:line="240" w:lineRule="auto"/>
        <w:rPr>
          <w:b/>
        </w:rPr>
      </w:pPr>
      <w:r>
        <w:rPr>
          <w:b/>
        </w:rPr>
        <w:t>2</w:t>
      </w:r>
      <w:r w:rsidR="00B57E16" w:rsidRPr="001A357E">
        <w:rPr>
          <w:b/>
        </w:rPr>
        <w:t>.</w:t>
      </w:r>
      <w:r w:rsidR="00B57E16" w:rsidRPr="001A357E">
        <w:rPr>
          <w:b/>
        </w:rPr>
        <w:tab/>
        <w:t>Declarations of Interest</w:t>
      </w:r>
      <w:r w:rsidR="00F66F9F" w:rsidRPr="001A357E">
        <w:rPr>
          <w:b/>
        </w:rPr>
        <w:t xml:space="preserve"> </w:t>
      </w:r>
    </w:p>
    <w:p w:rsidR="001A357E" w:rsidRDefault="001A357E" w:rsidP="005179AE">
      <w:pPr>
        <w:spacing w:after="0" w:line="240" w:lineRule="auto"/>
      </w:pPr>
      <w:r>
        <w:rPr>
          <w:b/>
        </w:rPr>
        <w:tab/>
      </w:r>
      <w:r w:rsidRPr="001A357E">
        <w:t>To receive and note declarations of interest.</w:t>
      </w:r>
    </w:p>
    <w:p w:rsidR="005179AE" w:rsidRPr="001A357E" w:rsidRDefault="005179AE" w:rsidP="005179AE">
      <w:pPr>
        <w:spacing w:after="0" w:line="240" w:lineRule="auto"/>
      </w:pPr>
    </w:p>
    <w:p w:rsidR="00F66F9F" w:rsidRPr="001A357E" w:rsidRDefault="00015F6C" w:rsidP="005179AE">
      <w:pPr>
        <w:spacing w:after="0" w:line="240" w:lineRule="auto"/>
        <w:rPr>
          <w:b/>
        </w:rPr>
      </w:pPr>
      <w:r>
        <w:rPr>
          <w:b/>
        </w:rPr>
        <w:t>3</w:t>
      </w:r>
      <w:r w:rsidR="00F66F9F" w:rsidRPr="001A357E">
        <w:rPr>
          <w:b/>
        </w:rPr>
        <w:t>.</w:t>
      </w:r>
      <w:r w:rsidR="00F66F9F" w:rsidRPr="001A357E">
        <w:rPr>
          <w:b/>
        </w:rPr>
        <w:tab/>
      </w:r>
      <w:r w:rsidR="00B57E16" w:rsidRPr="001A357E">
        <w:rPr>
          <w:b/>
        </w:rPr>
        <w:t>Minutes of Meeting</w:t>
      </w:r>
    </w:p>
    <w:p w:rsidR="001A357E" w:rsidRDefault="001A357E" w:rsidP="005179AE">
      <w:pPr>
        <w:spacing w:after="0" w:line="240" w:lineRule="auto"/>
        <w:ind w:left="720"/>
      </w:pPr>
      <w:r>
        <w:t xml:space="preserve">To receive and approve as an accurate record the notes of the Steering Group meeting held on </w:t>
      </w:r>
      <w:r w:rsidR="00B867D3">
        <w:t>20</w:t>
      </w:r>
      <w:r w:rsidR="00B867D3" w:rsidRPr="00B867D3">
        <w:rPr>
          <w:vertAlign w:val="superscript"/>
        </w:rPr>
        <w:t>th</w:t>
      </w:r>
      <w:r w:rsidR="00B867D3">
        <w:t xml:space="preserve"> September</w:t>
      </w:r>
      <w:r w:rsidR="00015F6C">
        <w:t xml:space="preserve"> </w:t>
      </w:r>
      <w:r w:rsidR="007F300A">
        <w:t>2019</w:t>
      </w:r>
      <w:r w:rsidR="00216286">
        <w:t xml:space="preserve"> </w:t>
      </w:r>
      <w:r w:rsidR="00B867D3">
        <w:t>and to acknowledge notes from the Informal Briefing held on the 23</w:t>
      </w:r>
      <w:r w:rsidR="00B867D3" w:rsidRPr="00B867D3">
        <w:rPr>
          <w:vertAlign w:val="superscript"/>
        </w:rPr>
        <w:t>rd</w:t>
      </w:r>
      <w:r w:rsidR="00B867D3">
        <w:t xml:space="preserve"> October</w:t>
      </w:r>
      <w:r w:rsidR="00383C89">
        <w:t xml:space="preserve"> 2019</w:t>
      </w:r>
      <w:r w:rsidR="00B867D3">
        <w:t xml:space="preserve"> (both attached)</w:t>
      </w:r>
      <w:r w:rsidR="007F300A">
        <w:t>.</w:t>
      </w:r>
    </w:p>
    <w:p w:rsidR="0028674C" w:rsidRDefault="0028674C" w:rsidP="00383C89">
      <w:pPr>
        <w:spacing w:after="0" w:line="240" w:lineRule="auto"/>
      </w:pPr>
    </w:p>
    <w:p w:rsidR="00F66F9F" w:rsidRDefault="00015F6C" w:rsidP="007E04C6">
      <w:pPr>
        <w:spacing w:after="0" w:line="240" w:lineRule="auto"/>
        <w:rPr>
          <w:b/>
        </w:rPr>
      </w:pPr>
      <w:r>
        <w:rPr>
          <w:b/>
        </w:rPr>
        <w:t>4</w:t>
      </w:r>
      <w:r w:rsidR="00D87F10" w:rsidRPr="007F300A">
        <w:rPr>
          <w:b/>
        </w:rPr>
        <w:t>.</w:t>
      </w:r>
      <w:r w:rsidR="00D87F10" w:rsidRPr="007F300A">
        <w:rPr>
          <w:b/>
        </w:rPr>
        <w:tab/>
        <w:t>Review of</w:t>
      </w:r>
      <w:r w:rsidR="00B57E16" w:rsidRPr="007F300A">
        <w:rPr>
          <w:b/>
        </w:rPr>
        <w:t xml:space="preserve"> Actions</w:t>
      </w:r>
    </w:p>
    <w:p w:rsidR="007F300A" w:rsidRDefault="007F300A" w:rsidP="007E04C6">
      <w:pPr>
        <w:spacing w:after="0" w:line="240" w:lineRule="auto"/>
        <w:ind w:left="720"/>
      </w:pPr>
      <w:r w:rsidRPr="007F300A">
        <w:t>To review the actions arising from meeting</w:t>
      </w:r>
      <w:r w:rsidR="00B867D3">
        <w:t>s</w:t>
      </w:r>
      <w:r w:rsidRPr="007F300A">
        <w:t xml:space="preserve"> held on </w:t>
      </w:r>
      <w:r w:rsidR="00B867D3">
        <w:t>20</w:t>
      </w:r>
      <w:r w:rsidR="00015F6C" w:rsidRPr="00015F6C">
        <w:rPr>
          <w:vertAlign w:val="superscript"/>
        </w:rPr>
        <w:t>th</w:t>
      </w:r>
      <w:r w:rsidR="00015F6C">
        <w:t xml:space="preserve"> </w:t>
      </w:r>
      <w:r w:rsidR="00B867D3">
        <w:t>September</w:t>
      </w:r>
      <w:r w:rsidRPr="007F300A">
        <w:t xml:space="preserve"> and</w:t>
      </w:r>
      <w:r w:rsidR="00B867D3">
        <w:t xml:space="preserve"> 23</w:t>
      </w:r>
      <w:r w:rsidR="00B867D3" w:rsidRPr="00B867D3">
        <w:rPr>
          <w:vertAlign w:val="superscript"/>
        </w:rPr>
        <w:t>rd</w:t>
      </w:r>
      <w:r w:rsidR="00B867D3">
        <w:t xml:space="preserve"> October and</w:t>
      </w:r>
      <w:r w:rsidRPr="007F300A">
        <w:t xml:space="preserve"> to consider any matters arising</w:t>
      </w:r>
      <w:r w:rsidR="00216286">
        <w:t xml:space="preserve"> (as attached)</w:t>
      </w:r>
      <w:r w:rsidRPr="007F300A">
        <w:t>.</w:t>
      </w:r>
    </w:p>
    <w:p w:rsidR="005179AE" w:rsidRPr="007F300A" w:rsidRDefault="005179AE" w:rsidP="00383C89">
      <w:pPr>
        <w:spacing w:after="0" w:line="240" w:lineRule="auto"/>
      </w:pPr>
    </w:p>
    <w:p w:rsidR="00B57E16" w:rsidRPr="00712ED8" w:rsidRDefault="00015F6C" w:rsidP="007E04C6">
      <w:pPr>
        <w:spacing w:after="0" w:line="240" w:lineRule="auto"/>
        <w:rPr>
          <w:b/>
        </w:rPr>
      </w:pPr>
      <w:r>
        <w:rPr>
          <w:b/>
        </w:rPr>
        <w:t>5</w:t>
      </w:r>
      <w:r w:rsidR="007F300A" w:rsidRPr="00712ED8">
        <w:rPr>
          <w:b/>
        </w:rPr>
        <w:t>.</w:t>
      </w:r>
      <w:r w:rsidR="007F300A" w:rsidRPr="00712ED8">
        <w:rPr>
          <w:b/>
        </w:rPr>
        <w:tab/>
      </w:r>
      <w:r w:rsidR="00383C89">
        <w:rPr>
          <w:b/>
        </w:rPr>
        <w:t>Co-option and Thematic Groups</w:t>
      </w:r>
    </w:p>
    <w:p w:rsidR="007F300A" w:rsidRDefault="007F300A" w:rsidP="007E04C6">
      <w:pPr>
        <w:spacing w:after="0" w:line="240" w:lineRule="auto"/>
        <w:ind w:left="720"/>
      </w:pPr>
      <w:r>
        <w:t xml:space="preserve">To </w:t>
      </w:r>
      <w:r w:rsidR="00B867D3">
        <w:t xml:space="preserve">formally co-opt Anne Simpson </w:t>
      </w:r>
      <w:r w:rsidR="001E60F8">
        <w:t>to</w:t>
      </w:r>
      <w:r w:rsidR="00B867D3">
        <w:t xml:space="preserve"> a </w:t>
      </w:r>
      <w:r w:rsidR="00383C89">
        <w:t>new</w:t>
      </w:r>
      <w:r w:rsidR="00B867D3">
        <w:t xml:space="preserve"> role as</w:t>
      </w:r>
      <w:r w:rsidR="001E60F8">
        <w:t xml:space="preserve"> a</w:t>
      </w:r>
      <w:r w:rsidR="00B867D3">
        <w:t xml:space="preserve"> ‘Community Advisor’ to the SG.</w:t>
      </w:r>
    </w:p>
    <w:p w:rsidR="005179AE" w:rsidRDefault="005179AE" w:rsidP="00383C89">
      <w:pPr>
        <w:spacing w:after="0" w:line="240" w:lineRule="auto"/>
      </w:pPr>
    </w:p>
    <w:p w:rsidR="0028674C" w:rsidRDefault="00015F6C" w:rsidP="007E04C6">
      <w:pPr>
        <w:spacing w:after="0" w:line="240" w:lineRule="auto"/>
        <w:rPr>
          <w:b/>
        </w:rPr>
      </w:pPr>
      <w:r>
        <w:rPr>
          <w:b/>
        </w:rPr>
        <w:t>6</w:t>
      </w:r>
      <w:r w:rsidR="00B57E16" w:rsidRPr="005179AE">
        <w:rPr>
          <w:b/>
        </w:rPr>
        <w:t>.</w:t>
      </w:r>
      <w:r w:rsidR="00B57E16" w:rsidRPr="005179AE">
        <w:rPr>
          <w:b/>
        </w:rPr>
        <w:tab/>
      </w:r>
      <w:r w:rsidR="001E60F8">
        <w:rPr>
          <w:b/>
        </w:rPr>
        <w:t>Community/Stakeholder Engagement Strategy</w:t>
      </w:r>
    </w:p>
    <w:p w:rsidR="001E60F8" w:rsidRDefault="0028674C" w:rsidP="001E60F8">
      <w:pPr>
        <w:spacing w:after="0" w:line="240" w:lineRule="auto"/>
        <w:ind w:left="720"/>
      </w:pPr>
      <w:r w:rsidRPr="0028674C">
        <w:t>To consider and a</w:t>
      </w:r>
      <w:r>
        <w:t xml:space="preserve">pprove the </w:t>
      </w:r>
      <w:r w:rsidR="001E60F8">
        <w:t>Community Engagement Strategy and Outline Action Plan for Launch of Initial Engagement in February/March 2020.</w:t>
      </w:r>
    </w:p>
    <w:p w:rsidR="001E60F8" w:rsidRDefault="001E60F8" w:rsidP="001E60F8">
      <w:pPr>
        <w:spacing w:after="0" w:line="240" w:lineRule="auto"/>
        <w:ind w:left="720"/>
      </w:pPr>
    </w:p>
    <w:p w:rsidR="001E60F8" w:rsidRPr="001E60F8" w:rsidRDefault="001E60F8" w:rsidP="001E60F8">
      <w:pPr>
        <w:spacing w:after="0" w:line="240" w:lineRule="auto"/>
      </w:pPr>
      <w:r>
        <w:rPr>
          <w:b/>
        </w:rPr>
        <w:t>7.</w:t>
      </w:r>
      <w:r>
        <w:rPr>
          <w:b/>
        </w:rPr>
        <w:tab/>
        <w:t>Town Centre Masterplan</w:t>
      </w:r>
      <w:r w:rsidRPr="001E60F8">
        <w:rPr>
          <w:b/>
        </w:rPr>
        <w:t xml:space="preserve"> and Local Plan </w:t>
      </w:r>
    </w:p>
    <w:p w:rsidR="001E60F8" w:rsidRDefault="001E60F8" w:rsidP="001E60F8">
      <w:pPr>
        <w:spacing w:after="0" w:line="240" w:lineRule="auto"/>
        <w:ind w:left="720"/>
      </w:pPr>
      <w:r w:rsidRPr="00015F6C">
        <w:t xml:space="preserve">To receive an update relating to the preparation of a town centre masterplan and the Local Plan. </w:t>
      </w:r>
    </w:p>
    <w:p w:rsidR="0028674C" w:rsidRDefault="0028674C" w:rsidP="007E04C6">
      <w:pPr>
        <w:spacing w:after="0" w:line="240" w:lineRule="auto"/>
        <w:rPr>
          <w:b/>
        </w:rPr>
      </w:pPr>
    </w:p>
    <w:p w:rsidR="005179AE" w:rsidRPr="005179AE" w:rsidRDefault="001E60F8" w:rsidP="007E04C6">
      <w:pPr>
        <w:spacing w:after="0" w:line="240" w:lineRule="auto"/>
        <w:rPr>
          <w:b/>
        </w:rPr>
      </w:pPr>
      <w:r>
        <w:rPr>
          <w:b/>
        </w:rPr>
        <w:t>8</w:t>
      </w:r>
      <w:r w:rsidR="0028674C">
        <w:rPr>
          <w:b/>
        </w:rPr>
        <w:t>.</w:t>
      </w:r>
      <w:r w:rsidR="0028674C">
        <w:rPr>
          <w:b/>
        </w:rPr>
        <w:tab/>
      </w:r>
      <w:r w:rsidR="005179AE" w:rsidRPr="005179AE">
        <w:rPr>
          <w:b/>
        </w:rPr>
        <w:t>Project Plan</w:t>
      </w:r>
      <w:bookmarkStart w:id="0" w:name="_GoBack"/>
      <w:bookmarkEnd w:id="0"/>
    </w:p>
    <w:p w:rsidR="001E60F8" w:rsidRDefault="001E60F8" w:rsidP="001E60F8">
      <w:pPr>
        <w:spacing w:after="0" w:line="240" w:lineRule="auto"/>
        <w:ind w:left="720"/>
      </w:pPr>
      <w:r>
        <w:t xml:space="preserve">To </w:t>
      </w:r>
      <w:r w:rsidR="000A2C3E">
        <w:t>consider progress and receive an update on the</w:t>
      </w:r>
      <w:r>
        <w:t xml:space="preserve"> project plan and timeline for the preparation and publication of a Neighbourhood Plan (</w:t>
      </w:r>
      <w:r w:rsidR="00383C89">
        <w:t xml:space="preserve">as attached). </w:t>
      </w:r>
      <w:r>
        <w:t xml:space="preserve"> </w:t>
      </w:r>
    </w:p>
    <w:p w:rsidR="00015F6C" w:rsidRDefault="00015F6C" w:rsidP="007E04C6">
      <w:pPr>
        <w:spacing w:after="0" w:line="240" w:lineRule="auto"/>
        <w:rPr>
          <w:b/>
        </w:rPr>
      </w:pPr>
    </w:p>
    <w:p w:rsidR="00B57E16" w:rsidRPr="007E04C6" w:rsidRDefault="00383C89" w:rsidP="007E04C6">
      <w:pPr>
        <w:spacing w:after="0" w:line="240" w:lineRule="auto"/>
        <w:rPr>
          <w:b/>
        </w:rPr>
      </w:pPr>
      <w:r>
        <w:rPr>
          <w:b/>
        </w:rPr>
        <w:t>9</w:t>
      </w:r>
      <w:r w:rsidR="00015F6C">
        <w:rPr>
          <w:b/>
        </w:rPr>
        <w:t>.</w:t>
      </w:r>
      <w:r w:rsidR="00015F6C">
        <w:rPr>
          <w:b/>
        </w:rPr>
        <w:tab/>
        <w:t xml:space="preserve">Announcements and </w:t>
      </w:r>
      <w:r w:rsidR="00B57E16" w:rsidRPr="007E04C6">
        <w:rPr>
          <w:b/>
        </w:rPr>
        <w:t>Date</w:t>
      </w:r>
      <w:r w:rsidR="005179AE" w:rsidRPr="007E04C6">
        <w:rPr>
          <w:b/>
        </w:rPr>
        <w:t>s</w:t>
      </w:r>
      <w:r w:rsidR="00B57E16" w:rsidRPr="007E04C6">
        <w:rPr>
          <w:b/>
        </w:rPr>
        <w:t xml:space="preserve"> of </w:t>
      </w:r>
      <w:r w:rsidR="005179AE" w:rsidRPr="007E04C6">
        <w:rPr>
          <w:b/>
        </w:rPr>
        <w:t xml:space="preserve">Future </w:t>
      </w:r>
      <w:r w:rsidR="00B57E16" w:rsidRPr="007E04C6">
        <w:rPr>
          <w:b/>
        </w:rPr>
        <w:t>Meeting</w:t>
      </w:r>
      <w:r w:rsidR="005179AE" w:rsidRPr="007E04C6">
        <w:rPr>
          <w:b/>
        </w:rPr>
        <w:t>s</w:t>
      </w:r>
    </w:p>
    <w:p w:rsidR="0028674C" w:rsidRDefault="00015F6C" w:rsidP="00383C89">
      <w:pPr>
        <w:spacing w:after="0" w:line="240" w:lineRule="auto"/>
        <w:ind w:left="720"/>
      </w:pPr>
      <w:r>
        <w:t>To receive announcements from the Chair and to note arrangements for future meetings.</w:t>
      </w:r>
    </w:p>
    <w:p w:rsidR="00383C89" w:rsidRDefault="00383C89" w:rsidP="00383C89">
      <w:pPr>
        <w:spacing w:after="0" w:line="240" w:lineRule="auto"/>
        <w:ind w:left="720"/>
      </w:pPr>
    </w:p>
    <w:p w:rsidR="00383C89" w:rsidRDefault="00383C89" w:rsidP="00383C89">
      <w:pPr>
        <w:spacing w:after="0" w:line="240" w:lineRule="auto"/>
        <w:ind w:left="720"/>
      </w:pPr>
    </w:p>
    <w:p w:rsidR="00383C89" w:rsidRDefault="00383C89" w:rsidP="00383C89">
      <w:pPr>
        <w:spacing w:after="0" w:line="240" w:lineRule="auto"/>
        <w:ind w:left="720"/>
      </w:pPr>
    </w:p>
    <w:p w:rsidR="00DC3DDF" w:rsidRDefault="00F66F9F">
      <w:r>
        <w:rPr>
          <w:noProof/>
          <w:lang w:eastAsia="en-GB"/>
        </w:rPr>
        <w:drawing>
          <wp:inline distT="0" distB="0" distL="0" distR="0" wp14:anchorId="7B5D207A" wp14:editId="3EB3EA3F">
            <wp:extent cx="1469346" cy="32232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purpl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115" cy="322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944">
        <w:t xml:space="preserve">                                                                                                  </w:t>
      </w:r>
      <w:r>
        <w:rPr>
          <w:noProof/>
          <w:lang w:eastAsia="en-GB"/>
        </w:rPr>
        <w:drawing>
          <wp:inline distT="0" distB="0" distL="0" distR="0">
            <wp:extent cx="1077965" cy="447741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alityLogo_Blu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403" cy="44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31510" cy="680085"/>
            <wp:effectExtent l="0" t="0" r="254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RENCESTER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DF" w:rsidSect="00383C89">
      <w:pgSz w:w="11906" w:h="16838"/>
      <w:pgMar w:top="102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62A22"/>
    <w:multiLevelType w:val="hybridMultilevel"/>
    <w:tmpl w:val="1AAEFE2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F9F"/>
    <w:rsid w:val="00015F6C"/>
    <w:rsid w:val="000770F4"/>
    <w:rsid w:val="000A2C3E"/>
    <w:rsid w:val="001A357E"/>
    <w:rsid w:val="001A4DB6"/>
    <w:rsid w:val="001E60F8"/>
    <w:rsid w:val="00216286"/>
    <w:rsid w:val="002622A3"/>
    <w:rsid w:val="0028674C"/>
    <w:rsid w:val="00383C89"/>
    <w:rsid w:val="003E6944"/>
    <w:rsid w:val="004A63D1"/>
    <w:rsid w:val="005179AE"/>
    <w:rsid w:val="005D6CCE"/>
    <w:rsid w:val="006B6A4A"/>
    <w:rsid w:val="00712ED8"/>
    <w:rsid w:val="00765A7C"/>
    <w:rsid w:val="007A2A72"/>
    <w:rsid w:val="007E04C6"/>
    <w:rsid w:val="007F300A"/>
    <w:rsid w:val="007F62E2"/>
    <w:rsid w:val="0081480B"/>
    <w:rsid w:val="00B57E16"/>
    <w:rsid w:val="00B64D60"/>
    <w:rsid w:val="00B867D3"/>
    <w:rsid w:val="00BC3837"/>
    <w:rsid w:val="00C531B5"/>
    <w:rsid w:val="00D87F10"/>
    <w:rsid w:val="00DC3DDF"/>
    <w:rsid w:val="00F6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1305E"/>
  <w15:docId w15:val="{C2E9D8E1-01BE-42A4-B961-5795266F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6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F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9647AAEB</Template>
  <TotalTime>168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Tubb</dc:creator>
  <cp:lastModifiedBy>Sian Burke-Murphy</cp:lastModifiedBy>
  <cp:revision>5</cp:revision>
  <cp:lastPrinted>2019-06-05T13:17:00Z</cp:lastPrinted>
  <dcterms:created xsi:type="dcterms:W3CDTF">2019-11-08T09:11:00Z</dcterms:created>
  <dcterms:modified xsi:type="dcterms:W3CDTF">2019-11-08T19:26:00Z</dcterms:modified>
</cp:coreProperties>
</file>